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5"/>
      </w:tblGrid>
      <w:tr w:rsidR="00C37555" w:rsidRPr="00814BD7" w:rsidTr="00F87DB0">
        <w:tc>
          <w:tcPr>
            <w:tcW w:w="8573" w:type="dxa"/>
          </w:tcPr>
          <w:p w:rsidR="00C37555" w:rsidRPr="009D7174" w:rsidRDefault="00814BD7" w:rsidP="00BF4985">
            <w:pPr>
              <w:pStyle w:val="a5"/>
              <w:rPr>
                <w:sz w:val="72"/>
                <w:szCs w:val="72"/>
              </w:rPr>
            </w:pPr>
            <w:bookmarkStart w:id="0" w:name="_GoBack"/>
            <w:bookmarkEnd w:id="0"/>
            <w:r w:rsidRPr="009D7174">
              <w:rPr>
                <w:sz w:val="72"/>
                <w:szCs w:val="72"/>
              </w:rPr>
              <w:t>Осторожно</w:t>
            </w:r>
            <w:r w:rsidR="00F904DE">
              <w:rPr>
                <w:sz w:val="72"/>
                <w:szCs w:val="72"/>
              </w:rPr>
              <w:t>,</w:t>
            </w:r>
            <w:r w:rsidRPr="009D7174">
              <w:rPr>
                <w:sz w:val="72"/>
                <w:szCs w:val="72"/>
              </w:rPr>
              <w:t xml:space="preserve"> школа</w:t>
            </w:r>
            <w:r w:rsidR="00F904DE">
              <w:rPr>
                <w:sz w:val="72"/>
                <w:szCs w:val="72"/>
              </w:rPr>
              <w:t>!</w:t>
            </w:r>
          </w:p>
        </w:tc>
      </w:tr>
      <w:tr w:rsidR="00C37555" w:rsidRPr="00E65002" w:rsidTr="00F87DB0">
        <w:tc>
          <w:tcPr>
            <w:tcW w:w="8573" w:type="dxa"/>
          </w:tcPr>
          <w:p w:rsidR="00C37555" w:rsidRPr="009D7174" w:rsidRDefault="00234430" w:rsidP="00BF4985">
            <w:pPr>
              <w:pStyle w:val="a7"/>
              <w:rPr>
                <w:sz w:val="32"/>
                <w:szCs w:val="32"/>
              </w:rPr>
            </w:pPr>
            <w:r w:rsidRPr="009D7174">
              <w:rPr>
                <w:sz w:val="32"/>
                <w:szCs w:val="32"/>
              </w:rPr>
              <w:t>Информационно-развлекательная газета МБОУ СОШ 1</w:t>
            </w:r>
          </w:p>
        </w:tc>
      </w:tr>
    </w:tbl>
    <w:p w:rsidR="00FF42F8" w:rsidRDefault="009D7174">
      <w:pPr>
        <w:pStyle w:val="a9"/>
      </w:pPr>
      <w:r>
        <w:t xml:space="preserve">Дата </w:t>
      </w:r>
      <w:r w:rsidR="001D66D7">
        <w:t>30</w:t>
      </w:r>
      <w:r w:rsidR="00304F47">
        <w:t>.0</w:t>
      </w:r>
      <w:r w:rsidR="001D66D7">
        <w:t>9</w:t>
      </w:r>
      <w:r w:rsidR="00304F47">
        <w:t>.2022</w:t>
      </w:r>
    </w:p>
    <w:p w:rsidR="00453EA7" w:rsidRDefault="00242D24" w:rsidP="005142D8">
      <w:pPr>
        <w:pStyle w:val="1"/>
        <w:ind w:right="55"/>
        <w:sectPr w:rsidR="00453EA7" w:rsidSect="00ED2267">
          <w:footerReference w:type="default" r:id="rId7"/>
          <w:headerReference w:type="first" r:id="rId8"/>
          <w:pgSz w:w="11906" w:h="16838" w:code="9"/>
          <w:pgMar w:top="994" w:right="1728" w:bottom="1771" w:left="1483" w:header="432" w:footer="763" w:gutter="0"/>
          <w:cols w:space="720"/>
          <w:titlePg/>
          <w:docGrid w:linePitch="360"/>
        </w:sectPr>
      </w:pPr>
      <w:r>
        <w:t>СЕНТЯБРЬСКИЙ</w:t>
      </w:r>
      <w:r w:rsidR="005142D8">
        <w:t xml:space="preserve"> выпуск! </w:t>
      </w:r>
    </w:p>
    <w:p w:rsidR="007B480D" w:rsidRDefault="007B480D" w:rsidP="00177F04"/>
    <w:p w:rsidR="008D2576" w:rsidRPr="00C73ED9" w:rsidRDefault="005067C9" w:rsidP="00177F04">
      <w:pPr>
        <w:rPr>
          <w:i/>
          <w:iCs/>
          <w:sz w:val="40"/>
          <w:szCs w:val="40"/>
        </w:rPr>
      </w:pPr>
      <w:r w:rsidRPr="00C73ED9">
        <w:rPr>
          <w:i/>
          <w:iCs/>
          <w:sz w:val="40"/>
          <w:szCs w:val="40"/>
        </w:rPr>
        <w:t xml:space="preserve">И снова в школу… </w:t>
      </w:r>
    </w:p>
    <w:p w:rsidR="00504668" w:rsidRPr="009E47D2" w:rsidRDefault="005067C9" w:rsidP="00814BD7">
      <w:pPr>
        <w:rPr>
          <w:sz w:val="28"/>
          <w:szCs w:val="28"/>
        </w:rPr>
      </w:pPr>
      <w:r w:rsidRPr="00F23164">
        <w:rPr>
          <w:sz w:val="28"/>
          <w:szCs w:val="28"/>
        </w:rPr>
        <w:t>Привет! Вот и наступил сентябрь, а это значит</w:t>
      </w:r>
      <w:r w:rsidR="008E55D4" w:rsidRPr="004115E5">
        <w:rPr>
          <w:color w:val="FFFFFF" w:themeColor="background1"/>
          <w:sz w:val="28"/>
          <w:szCs w:val="28"/>
        </w:rPr>
        <w:t xml:space="preserve"> </w:t>
      </w:r>
      <w:r w:rsidR="00E0242F" w:rsidRPr="00F23164">
        <w:rPr>
          <w:sz w:val="28"/>
          <w:szCs w:val="28"/>
        </w:rPr>
        <w:t>всем детям ми</w:t>
      </w:r>
      <w:r w:rsidR="008E55D4">
        <w:rPr>
          <w:sz w:val="28"/>
          <w:szCs w:val="28"/>
        </w:rPr>
        <w:t xml:space="preserve">ра </w:t>
      </w:r>
      <w:r w:rsidR="00E0242F" w:rsidRPr="00F23164">
        <w:rPr>
          <w:sz w:val="28"/>
          <w:szCs w:val="28"/>
        </w:rPr>
        <w:t>вновь предстоит закинуть рюкзак на плечи и пойти в школу…</w:t>
      </w:r>
      <w:r w:rsidR="005C3E17" w:rsidRPr="00F23164">
        <w:rPr>
          <w:sz w:val="28"/>
          <w:szCs w:val="28"/>
        </w:rPr>
        <w:t xml:space="preserve"> Но! Как бы грустно это </w:t>
      </w:r>
      <w:r w:rsidR="004115E5">
        <w:rPr>
          <w:sz w:val="28"/>
          <w:szCs w:val="28"/>
        </w:rPr>
        <w:t>ни</w:t>
      </w:r>
      <w:r w:rsidR="005C3E17" w:rsidRPr="00F23164">
        <w:rPr>
          <w:sz w:val="28"/>
          <w:szCs w:val="28"/>
        </w:rPr>
        <w:t xml:space="preserve"> звучало, </w:t>
      </w:r>
      <w:r w:rsidR="00631E76" w:rsidRPr="00F23164">
        <w:rPr>
          <w:sz w:val="28"/>
          <w:szCs w:val="28"/>
        </w:rPr>
        <w:t xml:space="preserve">стоит найти и </w:t>
      </w:r>
      <w:r w:rsidR="00327238">
        <w:rPr>
          <w:sz w:val="28"/>
          <w:szCs w:val="28"/>
        </w:rPr>
        <w:t>плюсы. Например</w:t>
      </w:r>
      <w:r w:rsidR="00E06A98" w:rsidRPr="00327238">
        <w:rPr>
          <w:sz w:val="28"/>
          <w:szCs w:val="28"/>
        </w:rPr>
        <w:t>,</w:t>
      </w:r>
      <w:r w:rsidR="00E06A98">
        <w:rPr>
          <w:sz w:val="28"/>
          <w:szCs w:val="28"/>
        </w:rPr>
        <w:t xml:space="preserve"> </w:t>
      </w:r>
      <w:r w:rsidR="00631E76" w:rsidRPr="00F23164">
        <w:rPr>
          <w:sz w:val="28"/>
          <w:szCs w:val="28"/>
        </w:rPr>
        <w:t>можно встретиться с друзьями, попробовать себя в чём-то новом, а мы</w:t>
      </w:r>
      <w:r w:rsidR="00504668" w:rsidRPr="00F23164">
        <w:rPr>
          <w:sz w:val="28"/>
          <w:szCs w:val="28"/>
        </w:rPr>
        <w:t>, актив школы, постараемся сделать этот год лучше</w:t>
      </w:r>
      <w:r w:rsidR="00E06A98" w:rsidRPr="00327238">
        <w:rPr>
          <w:sz w:val="28"/>
          <w:szCs w:val="28"/>
        </w:rPr>
        <w:t>,</w:t>
      </w:r>
      <w:r w:rsidR="00504668" w:rsidRPr="00F23164">
        <w:rPr>
          <w:sz w:val="28"/>
          <w:szCs w:val="28"/>
        </w:rPr>
        <w:t xml:space="preserve"> чем тот! </w:t>
      </w:r>
    </w:p>
    <w:p w:rsidR="00476ACB" w:rsidRPr="00C73ED9" w:rsidRDefault="00504668" w:rsidP="00814BD7">
      <w:pPr>
        <w:rPr>
          <w:i/>
          <w:iCs/>
          <w:sz w:val="40"/>
          <w:szCs w:val="40"/>
        </w:rPr>
      </w:pPr>
      <w:r w:rsidRPr="00C73ED9">
        <w:rPr>
          <w:i/>
          <w:iCs/>
          <w:sz w:val="40"/>
          <w:szCs w:val="40"/>
        </w:rPr>
        <w:t>Первое сентября в нашей школе</w:t>
      </w:r>
    </w:p>
    <w:p w:rsidR="00504668" w:rsidRDefault="00570EE4" w:rsidP="00814BD7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На </w:t>
      </w:r>
      <w:r w:rsidR="00E06A98">
        <w:rPr>
          <w:sz w:val="28"/>
          <w:szCs w:val="28"/>
        </w:rPr>
        <w:t>празднике</w:t>
      </w:r>
      <w:r w:rsidRPr="00F445DC">
        <w:rPr>
          <w:sz w:val="28"/>
          <w:szCs w:val="28"/>
        </w:rPr>
        <w:t xml:space="preserve"> все были </w:t>
      </w:r>
      <w:r w:rsidR="004115E5">
        <w:rPr>
          <w:sz w:val="28"/>
          <w:szCs w:val="28"/>
        </w:rPr>
        <w:t>такие</w:t>
      </w:r>
      <w:r w:rsidRPr="00F445DC">
        <w:rPr>
          <w:sz w:val="28"/>
          <w:szCs w:val="28"/>
        </w:rPr>
        <w:t xml:space="preserve"> красивые. А первоклашки </w:t>
      </w:r>
      <w:r w:rsidR="00F904DE">
        <w:rPr>
          <w:sz w:val="28"/>
          <w:szCs w:val="28"/>
        </w:rPr>
        <w:t>выглядели</w:t>
      </w:r>
      <w:r w:rsidR="00DB7864">
        <w:rPr>
          <w:sz w:val="28"/>
          <w:szCs w:val="28"/>
        </w:rPr>
        <w:t xml:space="preserve"> очень</w:t>
      </w:r>
      <w:r w:rsidR="00E06A98">
        <w:rPr>
          <w:sz w:val="28"/>
          <w:szCs w:val="28"/>
        </w:rPr>
        <w:t xml:space="preserve"> </w:t>
      </w:r>
      <w:r w:rsidR="00DB7864">
        <w:rPr>
          <w:sz w:val="28"/>
          <w:szCs w:val="28"/>
        </w:rPr>
        <w:t>мило</w:t>
      </w:r>
      <w:r w:rsidR="00E06A98">
        <w:rPr>
          <w:sz w:val="28"/>
          <w:szCs w:val="28"/>
        </w:rPr>
        <w:t xml:space="preserve">. </w:t>
      </w:r>
      <w:r w:rsidRPr="00F445DC">
        <w:rPr>
          <w:sz w:val="28"/>
          <w:szCs w:val="28"/>
        </w:rPr>
        <w:t xml:space="preserve">Также на этом мероприятии нас </w:t>
      </w:r>
      <w:r w:rsidR="00DB7864">
        <w:rPr>
          <w:sz w:val="28"/>
          <w:szCs w:val="28"/>
        </w:rPr>
        <w:t>посетили</w:t>
      </w:r>
      <w:r w:rsidRPr="00F445DC">
        <w:rPr>
          <w:sz w:val="28"/>
          <w:szCs w:val="28"/>
        </w:rPr>
        <w:t xml:space="preserve"> такие гости как</w:t>
      </w:r>
      <w:r w:rsidR="00FB346D" w:rsidRPr="00F445DC">
        <w:rPr>
          <w:sz w:val="28"/>
          <w:szCs w:val="28"/>
        </w:rPr>
        <w:t>:</w:t>
      </w:r>
      <w:r w:rsidR="00F904DE">
        <w:rPr>
          <w:sz w:val="28"/>
          <w:szCs w:val="28"/>
        </w:rPr>
        <w:t xml:space="preserve"> ведущий специалист Управления образования </w:t>
      </w:r>
      <w:proofErr w:type="spellStart"/>
      <w:r w:rsidR="00F904DE">
        <w:rPr>
          <w:sz w:val="28"/>
          <w:szCs w:val="28"/>
        </w:rPr>
        <w:lastRenderedPageBreak/>
        <w:t>Режевского</w:t>
      </w:r>
      <w:proofErr w:type="spellEnd"/>
      <w:r w:rsidR="00F904DE">
        <w:rPr>
          <w:sz w:val="28"/>
          <w:szCs w:val="28"/>
        </w:rPr>
        <w:t xml:space="preserve"> городского округа </w:t>
      </w:r>
      <w:proofErr w:type="spellStart"/>
      <w:r w:rsidR="00F904DE">
        <w:rPr>
          <w:sz w:val="28"/>
          <w:szCs w:val="28"/>
        </w:rPr>
        <w:t>Калабина</w:t>
      </w:r>
      <w:proofErr w:type="spellEnd"/>
      <w:r w:rsidR="00F904DE">
        <w:rPr>
          <w:sz w:val="28"/>
          <w:szCs w:val="28"/>
        </w:rPr>
        <w:t xml:space="preserve"> Анастасия Николаевна, заведующая отделом бюджетного </w:t>
      </w:r>
      <w:proofErr w:type="gramStart"/>
      <w:r w:rsidR="00F904DE">
        <w:rPr>
          <w:sz w:val="28"/>
          <w:szCs w:val="28"/>
        </w:rPr>
        <w:t>учета  и</w:t>
      </w:r>
      <w:proofErr w:type="gramEnd"/>
      <w:r w:rsidR="00F904DE">
        <w:rPr>
          <w:sz w:val="28"/>
          <w:szCs w:val="28"/>
        </w:rPr>
        <w:t xml:space="preserve"> отчетности Администрации </w:t>
      </w:r>
      <w:proofErr w:type="spellStart"/>
      <w:r w:rsidR="00F904DE">
        <w:rPr>
          <w:sz w:val="28"/>
          <w:szCs w:val="28"/>
        </w:rPr>
        <w:t>Режевского</w:t>
      </w:r>
      <w:proofErr w:type="spellEnd"/>
      <w:r w:rsidR="00F904DE">
        <w:rPr>
          <w:sz w:val="28"/>
          <w:szCs w:val="28"/>
        </w:rPr>
        <w:t xml:space="preserve"> город</w:t>
      </w:r>
      <w:r w:rsidR="009E47D2">
        <w:rPr>
          <w:sz w:val="28"/>
          <w:szCs w:val="28"/>
        </w:rPr>
        <w:t>с</w:t>
      </w:r>
      <w:r w:rsidR="00F904DE">
        <w:rPr>
          <w:sz w:val="28"/>
          <w:szCs w:val="28"/>
        </w:rPr>
        <w:t>кого округа Федорова Ольга Игоревна</w:t>
      </w:r>
      <w:r w:rsidR="009E47D2">
        <w:rPr>
          <w:sz w:val="28"/>
          <w:szCs w:val="28"/>
        </w:rPr>
        <w:t>.</w:t>
      </w:r>
      <w:r w:rsidR="00F904DE">
        <w:rPr>
          <w:sz w:val="28"/>
          <w:szCs w:val="28"/>
        </w:rPr>
        <w:t xml:space="preserve"> </w:t>
      </w:r>
    </w:p>
    <w:p w:rsidR="004137AB" w:rsidRDefault="00F9775B" w:rsidP="00814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283845</wp:posOffset>
            </wp:positionV>
            <wp:extent cx="2642870" cy="1762125"/>
            <wp:effectExtent l="0" t="0" r="508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430" w:rsidRPr="00F874CE" w:rsidRDefault="008B7EC7" w:rsidP="00814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2011680</wp:posOffset>
            </wp:positionV>
            <wp:extent cx="2635885" cy="1757045"/>
            <wp:effectExtent l="152400" t="152400" r="354965" b="3575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6430" w:rsidRDefault="00342882" w:rsidP="000F6430">
      <w:pPr>
        <w:spacing w:after="0"/>
        <w:rPr>
          <w:i/>
          <w:iCs/>
          <w:sz w:val="40"/>
          <w:szCs w:val="40"/>
        </w:rPr>
      </w:pPr>
      <w:r w:rsidRPr="00C73ED9">
        <w:rPr>
          <w:i/>
          <w:iCs/>
          <w:sz w:val="40"/>
          <w:szCs w:val="40"/>
        </w:rPr>
        <w:lastRenderedPageBreak/>
        <w:t xml:space="preserve">Открытие </w:t>
      </w:r>
      <w:r w:rsidR="000F6430">
        <w:rPr>
          <w:i/>
          <w:iCs/>
          <w:sz w:val="40"/>
          <w:szCs w:val="40"/>
        </w:rPr>
        <w:t xml:space="preserve"> </w:t>
      </w:r>
    </w:p>
    <w:p w:rsidR="000F6430" w:rsidRDefault="00F874CE" w:rsidP="000F6430">
      <w:pPr>
        <w:spacing w:after="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о</w:t>
      </w:r>
      <w:r w:rsidR="000F6430">
        <w:rPr>
          <w:i/>
          <w:iCs/>
          <w:sz w:val="40"/>
          <w:szCs w:val="40"/>
        </w:rPr>
        <w:t xml:space="preserve">бразовательного Центра </w:t>
      </w:r>
    </w:p>
    <w:p w:rsidR="00342882" w:rsidRPr="00C73ED9" w:rsidRDefault="000F6430" w:rsidP="000F6430">
      <w:pPr>
        <w:spacing w:after="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«</w:t>
      </w:r>
      <w:r w:rsidR="00DB7864">
        <w:rPr>
          <w:i/>
          <w:iCs/>
          <w:sz w:val="40"/>
          <w:szCs w:val="40"/>
        </w:rPr>
        <w:t>Т</w:t>
      </w:r>
      <w:r>
        <w:rPr>
          <w:i/>
          <w:iCs/>
          <w:sz w:val="40"/>
          <w:szCs w:val="40"/>
        </w:rPr>
        <w:t>очка</w:t>
      </w:r>
      <w:r w:rsidR="00DB7864">
        <w:rPr>
          <w:i/>
          <w:iCs/>
          <w:sz w:val="40"/>
          <w:szCs w:val="40"/>
        </w:rPr>
        <w:t xml:space="preserve"> Р</w:t>
      </w:r>
      <w:r w:rsidR="00342882" w:rsidRPr="00C73ED9">
        <w:rPr>
          <w:i/>
          <w:iCs/>
          <w:sz w:val="40"/>
          <w:szCs w:val="40"/>
        </w:rPr>
        <w:t>оста</w:t>
      </w:r>
      <w:r>
        <w:rPr>
          <w:i/>
          <w:iCs/>
          <w:sz w:val="40"/>
          <w:szCs w:val="40"/>
        </w:rPr>
        <w:t>»</w:t>
      </w:r>
    </w:p>
    <w:p w:rsidR="00476ACB" w:rsidRPr="00F445DC" w:rsidRDefault="00476ACB" w:rsidP="00F445DC">
      <w:r w:rsidRPr="00F445DC">
        <w:t xml:space="preserve">Вот и в нашей школе открыли </w:t>
      </w:r>
      <w:r w:rsidR="008B0C04">
        <w:t>Центр образования «Точка</w:t>
      </w:r>
      <w:r w:rsidR="00F874CE">
        <w:t xml:space="preserve"> роста»!</w:t>
      </w:r>
    </w:p>
    <w:p w:rsidR="00342882" w:rsidRPr="00F445DC" w:rsidRDefault="008B0C04" w:rsidP="00F445DC">
      <w:r>
        <w:t>К открытию Ц</w:t>
      </w:r>
      <w:r w:rsidR="00476ACB" w:rsidRPr="00F445DC">
        <w:t>ентра готовились всё лето, активным ходом шёл ремонт помещений, их обустройство. Объединив кабинеты 3 и 4, мы получили просторный информационный кабинет, где будут проходить уроки информатики, занятия по робототехнике, проектированию. В 1 кабинете создана лаборатория для занятий химией и биологией. Во 2 кабинете</w:t>
      </w:r>
      <w:r w:rsidR="00E06A98">
        <w:t xml:space="preserve"> -</w:t>
      </w:r>
      <w:r w:rsidR="00476ACB" w:rsidRPr="00F445DC">
        <w:t xml:space="preserve"> лаборатория для занятий физикой.</w:t>
      </w:r>
    </w:p>
    <w:p w:rsidR="009A55F0" w:rsidRDefault="00B75330" w:rsidP="00814BD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1332230</wp:posOffset>
            </wp:positionV>
            <wp:extent cx="2790825" cy="156908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1633754</wp:posOffset>
            </wp:positionV>
            <wp:extent cx="2238375" cy="16782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5123" cy="169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CA4" w:rsidRPr="00F445DC">
        <w:t xml:space="preserve">9 сентября 2022 в нашей школе состоялось </w:t>
      </w:r>
      <w:r w:rsidR="00E06A98">
        <w:t xml:space="preserve">торжественное </w:t>
      </w:r>
      <w:r w:rsidR="00CE2CA4" w:rsidRPr="00F445DC">
        <w:t xml:space="preserve">открытие образовательного </w:t>
      </w:r>
      <w:r w:rsidR="009E47D2">
        <w:t>Ц</w:t>
      </w:r>
      <w:r w:rsidR="00CE2CA4" w:rsidRPr="00F445DC">
        <w:t xml:space="preserve">ентра «Точка роста». В актовом зале школы собрались учащиеся, </w:t>
      </w:r>
      <w:r w:rsidR="00CE2CA4" w:rsidRPr="00F445DC">
        <w:lastRenderedPageBreak/>
        <w:t>родители, учителя, администрация школы и приглашенные гости, в лице мэра города Карташова Ивана Геннадьевич</w:t>
      </w:r>
      <w:r w:rsidR="00DB7864">
        <w:t xml:space="preserve">а </w:t>
      </w:r>
      <w:r w:rsidR="00CE2CA4" w:rsidRPr="00F445DC">
        <w:t xml:space="preserve">и начальника управления образования Клюевой Ирины Васильевны. </w:t>
      </w:r>
      <w:r w:rsidR="00C40E04">
        <w:t xml:space="preserve">Звучали </w:t>
      </w:r>
      <w:r w:rsidR="00CE2CA4" w:rsidRPr="00F445DC">
        <w:t xml:space="preserve">поздравления и напутствия, выступление Лады </w:t>
      </w:r>
      <w:proofErr w:type="spellStart"/>
      <w:r w:rsidR="00CE2CA4" w:rsidRPr="00F445DC">
        <w:t>Залесской</w:t>
      </w:r>
      <w:proofErr w:type="spellEnd"/>
      <w:r w:rsidR="00CE2CA4" w:rsidRPr="00F445DC">
        <w:t xml:space="preserve"> и мастер-классы</w:t>
      </w:r>
      <w:r w:rsidR="00E06A98">
        <w:t>.</w:t>
      </w:r>
      <w:r w:rsidR="00CE2CA4" w:rsidRPr="00F445DC">
        <w:t xml:space="preserve"> </w:t>
      </w:r>
      <w:r w:rsidR="00E06A98">
        <w:t xml:space="preserve">Всё </w:t>
      </w:r>
      <w:proofErr w:type="gramStart"/>
      <w:r w:rsidR="00E06A98">
        <w:t xml:space="preserve">это </w:t>
      </w:r>
      <w:r w:rsidR="00CE2CA4" w:rsidRPr="00F445DC">
        <w:t xml:space="preserve"> оставило</w:t>
      </w:r>
      <w:proofErr w:type="gramEnd"/>
      <w:r w:rsidR="00CE2CA4" w:rsidRPr="00F445DC">
        <w:t xml:space="preserve"> приятн</w:t>
      </w:r>
      <w:r w:rsidR="00E06A98">
        <w:t>ые впечатления у присутствующих</w:t>
      </w:r>
      <w:r w:rsidR="00CE2CA4" w:rsidRPr="00F445DC">
        <w:t xml:space="preserve"> и желание в скором времени посетить занятия, к</w:t>
      </w:r>
      <w:r w:rsidR="008B0C04">
        <w:t>оторые будут проходить на базе Ц</w:t>
      </w:r>
      <w:r w:rsidR="00CE2CA4" w:rsidRPr="00F445DC">
        <w:t>ентра.</w:t>
      </w:r>
    </w:p>
    <w:p w:rsidR="009A55F0" w:rsidRPr="00AB3A1E" w:rsidRDefault="00E06A98" w:rsidP="00814BD7">
      <w:pPr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Не</w:t>
      </w:r>
      <w:r w:rsidR="0029636D" w:rsidRPr="00AB3A1E">
        <w:rPr>
          <w:i/>
          <w:iCs/>
          <w:sz w:val="40"/>
          <w:szCs w:val="40"/>
        </w:rPr>
        <w:t>скучная перемена!</w:t>
      </w:r>
    </w:p>
    <w:p w:rsidR="00B75330" w:rsidRDefault="0029636D" w:rsidP="00C35C0B">
      <w:pPr>
        <w:jc w:val="center"/>
        <w:rPr>
          <w:sz w:val="28"/>
          <w:szCs w:val="28"/>
        </w:rPr>
      </w:pPr>
      <w:proofErr w:type="spellStart"/>
      <w:r w:rsidRPr="00F445DC">
        <w:rPr>
          <w:sz w:val="28"/>
          <w:szCs w:val="28"/>
        </w:rPr>
        <w:t>Хэй</w:t>
      </w:r>
      <w:proofErr w:type="spellEnd"/>
      <w:r w:rsidRPr="00F445DC">
        <w:rPr>
          <w:sz w:val="28"/>
          <w:szCs w:val="28"/>
        </w:rPr>
        <w:t xml:space="preserve">! </w:t>
      </w:r>
      <w:proofErr w:type="spellStart"/>
      <w:r w:rsidRPr="00F445DC">
        <w:rPr>
          <w:sz w:val="28"/>
          <w:szCs w:val="28"/>
        </w:rPr>
        <w:t>Хэй</w:t>
      </w:r>
      <w:proofErr w:type="spellEnd"/>
      <w:r w:rsidRPr="00F445DC">
        <w:rPr>
          <w:sz w:val="28"/>
          <w:szCs w:val="28"/>
        </w:rPr>
        <w:t xml:space="preserve">! </w:t>
      </w:r>
      <w:proofErr w:type="spellStart"/>
      <w:r w:rsidRPr="00F445DC">
        <w:rPr>
          <w:sz w:val="28"/>
          <w:szCs w:val="28"/>
        </w:rPr>
        <w:t>Хэй</w:t>
      </w:r>
      <w:proofErr w:type="spellEnd"/>
      <w:r w:rsidRPr="00F445DC">
        <w:rPr>
          <w:sz w:val="28"/>
          <w:szCs w:val="28"/>
        </w:rPr>
        <w:t>! Уже слышали о том, что происходит в школе? Наш актив проводит большие перемены! Видели когда-нибудь такое?</w:t>
      </w:r>
      <w:r w:rsidR="00E06A98">
        <w:rPr>
          <w:sz w:val="28"/>
          <w:szCs w:val="28"/>
        </w:rPr>
        <w:t xml:space="preserve"> </w:t>
      </w:r>
      <w:r w:rsidR="004D5769" w:rsidRPr="00F445DC">
        <w:rPr>
          <w:sz w:val="28"/>
          <w:szCs w:val="28"/>
        </w:rPr>
        <w:t>Р</w:t>
      </w:r>
      <w:r w:rsidR="006B605F" w:rsidRPr="00F445DC">
        <w:rPr>
          <w:sz w:val="28"/>
          <w:szCs w:val="28"/>
        </w:rPr>
        <w:t>азгони</w:t>
      </w:r>
      <w:r w:rsidR="004D5769" w:rsidRPr="00F445DC">
        <w:rPr>
          <w:sz w:val="28"/>
          <w:szCs w:val="28"/>
        </w:rPr>
        <w:t xml:space="preserve"> свою</w:t>
      </w:r>
      <w:r w:rsidR="006B605F" w:rsidRPr="00F445DC">
        <w:rPr>
          <w:sz w:val="28"/>
          <w:szCs w:val="28"/>
        </w:rPr>
        <w:t xml:space="preserve"> тоску, улучши цвет лица и подн</w:t>
      </w:r>
      <w:r w:rsidR="004D5769" w:rsidRPr="00F445DC">
        <w:rPr>
          <w:sz w:val="28"/>
          <w:szCs w:val="28"/>
        </w:rPr>
        <w:t>ими с</w:t>
      </w:r>
      <w:r w:rsidR="006B605F" w:rsidRPr="00F445DC">
        <w:rPr>
          <w:sz w:val="28"/>
          <w:szCs w:val="28"/>
        </w:rPr>
        <w:t xml:space="preserve">ебе настроение! Те, кто </w:t>
      </w:r>
      <w:r w:rsidR="004D5769" w:rsidRPr="00F445DC">
        <w:rPr>
          <w:sz w:val="28"/>
          <w:szCs w:val="28"/>
        </w:rPr>
        <w:t>принимает</w:t>
      </w:r>
      <w:r w:rsidR="006B605F" w:rsidRPr="00F445DC">
        <w:rPr>
          <w:sz w:val="28"/>
          <w:szCs w:val="28"/>
        </w:rPr>
        <w:t xml:space="preserve"> участие в подвижных переменах</w:t>
      </w:r>
      <w:r w:rsidR="000F6430">
        <w:rPr>
          <w:sz w:val="28"/>
          <w:szCs w:val="28"/>
        </w:rPr>
        <w:t xml:space="preserve">, </w:t>
      </w:r>
      <w:r w:rsidR="008B0C04">
        <w:rPr>
          <w:sz w:val="28"/>
          <w:szCs w:val="28"/>
        </w:rPr>
        <w:t xml:space="preserve">большие молодцы! </w:t>
      </w:r>
    </w:p>
    <w:p w:rsidR="00796D3C" w:rsidRPr="009E47D2" w:rsidRDefault="008B0C04" w:rsidP="00C35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Так </w:t>
      </w:r>
      <w:r w:rsidR="006B605F" w:rsidRPr="00F445DC">
        <w:rPr>
          <w:sz w:val="28"/>
          <w:szCs w:val="28"/>
        </w:rPr>
        <w:t>держать!</w:t>
      </w:r>
    </w:p>
    <w:p w:rsidR="000F6430" w:rsidRDefault="000F6430" w:rsidP="00814BD7">
      <w:pPr>
        <w:rPr>
          <w:i/>
          <w:iCs/>
          <w:sz w:val="40"/>
          <w:szCs w:val="40"/>
        </w:rPr>
      </w:pPr>
    </w:p>
    <w:p w:rsidR="000F6430" w:rsidRDefault="000F6430" w:rsidP="00814BD7">
      <w:pPr>
        <w:rPr>
          <w:i/>
          <w:iCs/>
          <w:sz w:val="40"/>
          <w:szCs w:val="40"/>
        </w:rPr>
      </w:pPr>
    </w:p>
    <w:p w:rsidR="000F6430" w:rsidRDefault="000F6430" w:rsidP="00814BD7">
      <w:pPr>
        <w:rPr>
          <w:i/>
          <w:iCs/>
          <w:sz w:val="40"/>
          <w:szCs w:val="40"/>
        </w:rPr>
      </w:pPr>
    </w:p>
    <w:p w:rsidR="00831EA6" w:rsidRPr="00AB3A1E" w:rsidRDefault="00CB065E" w:rsidP="00814BD7">
      <w:pPr>
        <w:rPr>
          <w:i/>
          <w:iCs/>
          <w:sz w:val="40"/>
          <w:szCs w:val="40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2992120</wp:posOffset>
            </wp:positionH>
            <wp:positionV relativeFrom="paragraph">
              <wp:posOffset>28</wp:posOffset>
            </wp:positionV>
            <wp:extent cx="2981325" cy="2235807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9040" cy="2241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EA6" w:rsidRPr="00AB3A1E">
        <w:rPr>
          <w:i/>
          <w:iCs/>
          <w:sz w:val="40"/>
          <w:szCs w:val="40"/>
        </w:rPr>
        <w:t>Кросс</w:t>
      </w:r>
      <w:r w:rsidR="00F874CE">
        <w:rPr>
          <w:i/>
          <w:iCs/>
          <w:sz w:val="40"/>
          <w:szCs w:val="40"/>
        </w:rPr>
        <w:t xml:space="preserve"> нации</w:t>
      </w:r>
    </w:p>
    <w:p w:rsidR="00831EA6" w:rsidRPr="00F445DC" w:rsidRDefault="00831EA6" w:rsidP="00831EA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17 сентября в нашем городе состоялся ежегодный забег - Кросс нации. </w:t>
      </w:r>
    </w:p>
    <w:p w:rsidR="00831EA6" w:rsidRPr="00F445DC" w:rsidRDefault="00831EA6" w:rsidP="00831EA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Что было на этом мероприятии? Давайте </w:t>
      </w:r>
      <w:r w:rsidR="00B01439">
        <w:rPr>
          <w:sz w:val="28"/>
          <w:szCs w:val="28"/>
        </w:rPr>
        <w:t xml:space="preserve">расскажем </w:t>
      </w:r>
      <w:r w:rsidRPr="00F445DC">
        <w:rPr>
          <w:sz w:val="28"/>
          <w:szCs w:val="28"/>
        </w:rPr>
        <w:t>по порядку. Зарегистрироваться мог каждый желающий. До начала самого забега болельщики, зрители и сами бегущие могли посмотреть футбольный матч или вы</w:t>
      </w:r>
      <w:r w:rsidR="00B01439">
        <w:rPr>
          <w:sz w:val="28"/>
          <w:szCs w:val="28"/>
        </w:rPr>
        <w:t>ступление группы гимнасток. Так</w:t>
      </w:r>
      <w:r w:rsidRPr="00F445DC">
        <w:rPr>
          <w:sz w:val="28"/>
          <w:szCs w:val="28"/>
        </w:rPr>
        <w:t>же для самых маленьких проводили детски</w:t>
      </w:r>
      <w:r w:rsidR="00B01439">
        <w:rPr>
          <w:sz w:val="28"/>
          <w:szCs w:val="28"/>
        </w:rPr>
        <w:t>й забег на стадионе «Металлург»</w:t>
      </w:r>
      <w:r w:rsidRPr="00F445DC">
        <w:rPr>
          <w:sz w:val="28"/>
          <w:szCs w:val="28"/>
        </w:rPr>
        <w:t>. В</w:t>
      </w:r>
      <w:r w:rsidR="008B0C04">
        <w:rPr>
          <w:sz w:val="28"/>
          <w:szCs w:val="28"/>
        </w:rPr>
        <w:t xml:space="preserve"> </w:t>
      </w:r>
      <w:r w:rsidRPr="00F445DC">
        <w:rPr>
          <w:sz w:val="28"/>
          <w:szCs w:val="28"/>
        </w:rPr>
        <w:t>12:00 объявили начало старта: побежали ребята постарше, далее 1-4 классы, 5-11</w:t>
      </w:r>
      <w:r w:rsidR="008B0C04">
        <w:rPr>
          <w:sz w:val="28"/>
          <w:szCs w:val="28"/>
        </w:rPr>
        <w:t xml:space="preserve"> классы и большой забег для всех желающих</w:t>
      </w:r>
      <w:r w:rsidRPr="00F445DC">
        <w:rPr>
          <w:sz w:val="28"/>
          <w:szCs w:val="28"/>
        </w:rPr>
        <w:t xml:space="preserve">. </w:t>
      </w:r>
    </w:p>
    <w:p w:rsidR="00DF7DBF" w:rsidRDefault="00B01439" w:rsidP="00814BD7">
      <w:pPr>
        <w:rPr>
          <w:sz w:val="28"/>
          <w:szCs w:val="28"/>
        </w:rPr>
      </w:pPr>
      <w:r>
        <w:rPr>
          <w:sz w:val="28"/>
          <w:szCs w:val="28"/>
        </w:rPr>
        <w:t>От нашей школы так</w:t>
      </w:r>
      <w:r w:rsidR="00831EA6" w:rsidRPr="00F445DC">
        <w:rPr>
          <w:sz w:val="28"/>
          <w:szCs w:val="28"/>
        </w:rPr>
        <w:t xml:space="preserve">же выступили ребята, один из них - </w:t>
      </w:r>
      <w:proofErr w:type="spellStart"/>
      <w:r w:rsidR="00831EA6" w:rsidRPr="00F445DC">
        <w:rPr>
          <w:sz w:val="28"/>
          <w:szCs w:val="28"/>
        </w:rPr>
        <w:t>Коркодинов</w:t>
      </w:r>
      <w:proofErr w:type="spellEnd"/>
      <w:r w:rsidR="00831EA6" w:rsidRPr="00F445DC">
        <w:rPr>
          <w:sz w:val="28"/>
          <w:szCs w:val="28"/>
        </w:rPr>
        <w:t xml:space="preserve"> Дмитрий из 9 класса смог прибежать</w:t>
      </w:r>
      <w:r w:rsidR="004D5ECA">
        <w:rPr>
          <w:sz w:val="28"/>
          <w:szCs w:val="28"/>
        </w:rPr>
        <w:t xml:space="preserve"> </w:t>
      </w:r>
      <w:r w:rsidR="00CB065E">
        <w:rPr>
          <w:sz w:val="28"/>
          <w:szCs w:val="28"/>
        </w:rPr>
        <w:t>самым первым из его сверстников!!!</w:t>
      </w:r>
      <w:r w:rsidR="004D5ECA">
        <w:rPr>
          <w:sz w:val="28"/>
          <w:szCs w:val="28"/>
        </w:rPr>
        <w:t xml:space="preserve"> </w:t>
      </w:r>
    </w:p>
    <w:p w:rsidR="0049762F" w:rsidRDefault="00DF7DBF" w:rsidP="00814BD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831EA6" w:rsidRPr="00F445DC">
        <w:rPr>
          <w:sz w:val="28"/>
          <w:szCs w:val="28"/>
        </w:rPr>
        <w:t>се участники, доб</w:t>
      </w:r>
      <w:r w:rsidR="00383065">
        <w:rPr>
          <w:sz w:val="28"/>
          <w:szCs w:val="28"/>
        </w:rPr>
        <w:t>ежав до финиша, в подарок получи</w:t>
      </w:r>
      <w:r w:rsidR="00831EA6" w:rsidRPr="00F445DC">
        <w:rPr>
          <w:sz w:val="28"/>
          <w:szCs w:val="28"/>
        </w:rPr>
        <w:t xml:space="preserve">ли фирменные кружки и вкусные булочки с чаем. День </w:t>
      </w:r>
      <w:proofErr w:type="gramStart"/>
      <w:r w:rsidR="00831EA6" w:rsidRPr="00F445DC">
        <w:rPr>
          <w:sz w:val="28"/>
          <w:szCs w:val="28"/>
        </w:rPr>
        <w:t xml:space="preserve">прошёл </w:t>
      </w:r>
      <w:r w:rsidR="00F874CE">
        <w:rPr>
          <w:sz w:val="28"/>
          <w:szCs w:val="28"/>
        </w:rPr>
        <w:t xml:space="preserve"> весело</w:t>
      </w:r>
      <w:proofErr w:type="gramEnd"/>
      <w:r w:rsidR="00F874CE">
        <w:rPr>
          <w:sz w:val="28"/>
          <w:szCs w:val="28"/>
        </w:rPr>
        <w:t xml:space="preserve"> и </w:t>
      </w:r>
      <w:r w:rsidR="00831EA6" w:rsidRPr="00F445DC">
        <w:rPr>
          <w:sz w:val="28"/>
          <w:szCs w:val="28"/>
        </w:rPr>
        <w:t>с пользой!</w:t>
      </w:r>
    </w:p>
    <w:p w:rsidR="0049762F" w:rsidRPr="00AB3A1E" w:rsidRDefault="002C0FCA" w:rsidP="00814BD7">
      <w:pPr>
        <w:rPr>
          <w:i/>
          <w:iCs/>
          <w:sz w:val="40"/>
          <w:szCs w:val="40"/>
        </w:rPr>
      </w:pPr>
      <w:r w:rsidRPr="00AB3A1E">
        <w:rPr>
          <w:i/>
          <w:iCs/>
          <w:sz w:val="40"/>
          <w:szCs w:val="40"/>
        </w:rPr>
        <w:t>Эко</w:t>
      </w:r>
      <w:r w:rsidR="00383065">
        <w:rPr>
          <w:i/>
          <w:iCs/>
          <w:sz w:val="40"/>
          <w:szCs w:val="40"/>
        </w:rPr>
        <w:t xml:space="preserve">логический </w:t>
      </w:r>
      <w:proofErr w:type="spellStart"/>
      <w:r w:rsidRPr="00AB3A1E">
        <w:rPr>
          <w:i/>
          <w:iCs/>
          <w:sz w:val="40"/>
          <w:szCs w:val="40"/>
        </w:rPr>
        <w:t>слëт</w:t>
      </w:r>
      <w:proofErr w:type="spellEnd"/>
    </w:p>
    <w:p w:rsidR="00C26359" w:rsidRDefault="00C26359" w:rsidP="00814BD7">
      <w:pPr>
        <w:rPr>
          <w:sz w:val="28"/>
          <w:szCs w:val="28"/>
        </w:rPr>
      </w:pPr>
      <w:r>
        <w:rPr>
          <w:sz w:val="28"/>
          <w:szCs w:val="28"/>
        </w:rPr>
        <w:t xml:space="preserve">17 сентября в микрорайоне </w:t>
      </w:r>
      <w:r w:rsidR="00383065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Быст</w:t>
      </w:r>
      <w:r w:rsidR="004D5ECA">
        <w:rPr>
          <w:sz w:val="28"/>
          <w:szCs w:val="28"/>
        </w:rPr>
        <w:t>ри</w:t>
      </w:r>
      <w:r>
        <w:rPr>
          <w:sz w:val="28"/>
          <w:szCs w:val="28"/>
        </w:rPr>
        <w:t>нский</w:t>
      </w:r>
      <w:proofErr w:type="spellEnd"/>
      <w:proofErr w:type="gramStart"/>
      <w:r w:rsidR="0038306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383065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берегу реки Реж, на</w:t>
      </w:r>
      <w:r w:rsidR="00383065">
        <w:rPr>
          <w:sz w:val="28"/>
          <w:szCs w:val="28"/>
        </w:rPr>
        <w:t xml:space="preserve"> «П</w:t>
      </w:r>
      <w:r>
        <w:rPr>
          <w:sz w:val="28"/>
          <w:szCs w:val="28"/>
        </w:rPr>
        <w:t>есчанке</w:t>
      </w:r>
      <w:r w:rsidR="00383065">
        <w:rPr>
          <w:sz w:val="28"/>
          <w:szCs w:val="28"/>
        </w:rPr>
        <w:t>»</w:t>
      </w:r>
      <w:r>
        <w:rPr>
          <w:sz w:val="28"/>
          <w:szCs w:val="28"/>
        </w:rPr>
        <w:t xml:space="preserve"> проходил 30-ый районный экологический слет. От н</w:t>
      </w:r>
      <w:r w:rsidR="00383065">
        <w:rPr>
          <w:sz w:val="28"/>
          <w:szCs w:val="28"/>
        </w:rPr>
        <w:t>ашей школы участвовала команда «</w:t>
      </w:r>
      <w:proofErr w:type="spellStart"/>
      <w:r w:rsidR="00383065">
        <w:rPr>
          <w:sz w:val="28"/>
          <w:szCs w:val="28"/>
        </w:rPr>
        <w:t>Экобелки</w:t>
      </w:r>
      <w:proofErr w:type="spellEnd"/>
      <w:r w:rsidR="00383065">
        <w:rPr>
          <w:sz w:val="28"/>
          <w:szCs w:val="28"/>
        </w:rPr>
        <w:t>».</w:t>
      </w:r>
    </w:p>
    <w:p w:rsidR="00C26359" w:rsidRDefault="00383065" w:rsidP="00814BD7">
      <w:pPr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proofErr w:type="gramStart"/>
      <w:r>
        <w:rPr>
          <w:sz w:val="28"/>
          <w:szCs w:val="28"/>
        </w:rPr>
        <w:t xml:space="preserve">команда </w:t>
      </w:r>
      <w:r w:rsidR="00C26359">
        <w:rPr>
          <w:sz w:val="28"/>
          <w:szCs w:val="28"/>
        </w:rPr>
        <w:t xml:space="preserve"> </w:t>
      </w:r>
      <w:r>
        <w:rPr>
          <w:sz w:val="28"/>
          <w:szCs w:val="28"/>
        </w:rPr>
        <w:t>заняла</w:t>
      </w:r>
      <w:proofErr w:type="gramEnd"/>
      <w:r>
        <w:rPr>
          <w:sz w:val="28"/>
          <w:szCs w:val="28"/>
        </w:rPr>
        <w:t xml:space="preserve"> </w:t>
      </w:r>
      <w:r w:rsidR="00C26359">
        <w:rPr>
          <w:sz w:val="28"/>
          <w:szCs w:val="28"/>
        </w:rPr>
        <w:t xml:space="preserve"> 2 место в номинации «Лакомый кусочек»</w:t>
      </w:r>
      <w:r w:rsidR="00B01439">
        <w:rPr>
          <w:sz w:val="28"/>
          <w:szCs w:val="28"/>
        </w:rPr>
        <w:t>.</w:t>
      </w:r>
    </w:p>
    <w:p w:rsidR="009715BD" w:rsidRDefault="00C26359" w:rsidP="00814BD7">
      <w:pPr>
        <w:rPr>
          <w:sz w:val="28"/>
          <w:szCs w:val="28"/>
        </w:rPr>
      </w:pPr>
      <w:r>
        <w:rPr>
          <w:sz w:val="28"/>
          <w:szCs w:val="28"/>
        </w:rPr>
        <w:t xml:space="preserve">Всего было тринадцать команд, а наши </w:t>
      </w:r>
      <w:proofErr w:type="gramStart"/>
      <w:r>
        <w:rPr>
          <w:sz w:val="28"/>
          <w:szCs w:val="28"/>
        </w:rPr>
        <w:t xml:space="preserve">ребята </w:t>
      </w:r>
      <w:r w:rsidR="00383065">
        <w:rPr>
          <w:sz w:val="28"/>
          <w:szCs w:val="28"/>
        </w:rPr>
        <w:t xml:space="preserve"> в</w:t>
      </w:r>
      <w:proofErr w:type="gramEnd"/>
      <w:r w:rsidR="00383065">
        <w:rPr>
          <w:sz w:val="28"/>
          <w:szCs w:val="28"/>
        </w:rPr>
        <w:t xml:space="preserve"> общем зачете </w:t>
      </w:r>
      <w:r>
        <w:rPr>
          <w:sz w:val="28"/>
          <w:szCs w:val="28"/>
        </w:rPr>
        <w:t>заняли 5 мест</w:t>
      </w:r>
      <w:r w:rsidR="00CC575A">
        <w:rPr>
          <w:sz w:val="28"/>
          <w:szCs w:val="28"/>
        </w:rPr>
        <w:t xml:space="preserve">о. </w:t>
      </w:r>
    </w:p>
    <w:p w:rsidR="00420BB9" w:rsidRDefault="00383065" w:rsidP="00814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3114675</wp:posOffset>
            </wp:positionH>
            <wp:positionV relativeFrom="paragraph">
              <wp:posOffset>15875</wp:posOffset>
            </wp:positionV>
            <wp:extent cx="2844800" cy="1600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065" w:rsidRDefault="00383065" w:rsidP="00814BD7">
      <w:pPr>
        <w:rPr>
          <w:i/>
          <w:iCs/>
          <w:sz w:val="40"/>
          <w:szCs w:val="40"/>
        </w:rPr>
      </w:pPr>
    </w:p>
    <w:p w:rsidR="00383065" w:rsidRDefault="00383065" w:rsidP="00814BD7">
      <w:pPr>
        <w:rPr>
          <w:i/>
          <w:iCs/>
          <w:sz w:val="40"/>
          <w:szCs w:val="40"/>
        </w:rPr>
      </w:pPr>
    </w:p>
    <w:p w:rsidR="00383065" w:rsidRDefault="00383065" w:rsidP="00814BD7">
      <w:pPr>
        <w:rPr>
          <w:i/>
          <w:iCs/>
          <w:sz w:val="40"/>
          <w:szCs w:val="40"/>
        </w:rPr>
      </w:pPr>
    </w:p>
    <w:p w:rsidR="008728EF" w:rsidRDefault="00466583" w:rsidP="00814BD7">
      <w:pPr>
        <w:rPr>
          <w:i/>
          <w:iCs/>
          <w:sz w:val="40"/>
          <w:szCs w:val="40"/>
        </w:rPr>
      </w:pPr>
      <w:r w:rsidRPr="00465265">
        <w:rPr>
          <w:i/>
          <w:iCs/>
          <w:sz w:val="40"/>
          <w:szCs w:val="40"/>
        </w:rPr>
        <w:lastRenderedPageBreak/>
        <w:t>Чистые игры</w:t>
      </w:r>
    </w:p>
    <w:p w:rsidR="00465265" w:rsidRPr="00465265" w:rsidRDefault="00FD3B12" w:rsidP="00814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2982595</wp:posOffset>
            </wp:positionH>
            <wp:positionV relativeFrom="paragraph">
              <wp:posOffset>2623185</wp:posOffset>
            </wp:positionV>
            <wp:extent cx="2270760" cy="15144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4D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775335</wp:posOffset>
            </wp:positionV>
            <wp:extent cx="2314575" cy="1678305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265" w:rsidRPr="00465265">
        <w:rPr>
          <w:sz w:val="28"/>
          <w:szCs w:val="28"/>
        </w:rPr>
        <w:t>10 сентября состоял</w:t>
      </w:r>
      <w:r w:rsidR="003432CF">
        <w:rPr>
          <w:sz w:val="28"/>
          <w:szCs w:val="28"/>
        </w:rPr>
        <w:t>ся фестиваль «Р</w:t>
      </w:r>
      <w:r w:rsidR="00465265" w:rsidRPr="003432CF">
        <w:rPr>
          <w:sz w:val="28"/>
          <w:szCs w:val="28"/>
        </w:rPr>
        <w:t>азвиваем Реж</w:t>
      </w:r>
      <w:r w:rsidR="00465265" w:rsidRPr="00465265">
        <w:rPr>
          <w:sz w:val="28"/>
          <w:szCs w:val="28"/>
        </w:rPr>
        <w:t xml:space="preserve">". В фестивале приняли участие многие </w:t>
      </w:r>
      <w:proofErr w:type="spellStart"/>
      <w:r w:rsidR="00465265" w:rsidRPr="00465265">
        <w:rPr>
          <w:sz w:val="28"/>
          <w:szCs w:val="28"/>
        </w:rPr>
        <w:t>режевляне</w:t>
      </w:r>
      <w:proofErr w:type="spellEnd"/>
      <w:r w:rsidR="00B01439">
        <w:rPr>
          <w:sz w:val="28"/>
          <w:szCs w:val="28"/>
        </w:rPr>
        <w:t>.</w:t>
      </w:r>
      <w:r w:rsidR="00465265" w:rsidRPr="00465265">
        <w:rPr>
          <w:sz w:val="28"/>
          <w:szCs w:val="28"/>
        </w:rPr>
        <w:t xml:space="preserve"> </w:t>
      </w:r>
      <w:r w:rsidR="00B01439">
        <w:rPr>
          <w:sz w:val="28"/>
          <w:szCs w:val="28"/>
        </w:rPr>
        <w:t xml:space="preserve">Это </w:t>
      </w:r>
      <w:proofErr w:type="gramStart"/>
      <w:r w:rsidR="00B01439">
        <w:rPr>
          <w:sz w:val="28"/>
          <w:szCs w:val="28"/>
        </w:rPr>
        <w:t xml:space="preserve">и </w:t>
      </w:r>
      <w:r w:rsidR="00465265" w:rsidRPr="00465265">
        <w:rPr>
          <w:sz w:val="28"/>
          <w:szCs w:val="28"/>
        </w:rPr>
        <w:t xml:space="preserve"> ученики</w:t>
      </w:r>
      <w:proofErr w:type="gramEnd"/>
      <w:r w:rsidR="00465265" w:rsidRPr="00465265">
        <w:rPr>
          <w:sz w:val="28"/>
          <w:szCs w:val="28"/>
        </w:rPr>
        <w:t xml:space="preserve"> местных школ,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 xml:space="preserve"> и просто люди,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 xml:space="preserve">неравнодушные к судьбе города. От нашей школы довольно много ребят приняли участие в играх. Суть </w:t>
      </w:r>
      <w:r w:rsidR="00CB065E">
        <w:rPr>
          <w:sz w:val="28"/>
          <w:szCs w:val="28"/>
        </w:rPr>
        <w:t>«</w:t>
      </w:r>
      <w:r w:rsidR="00465265" w:rsidRPr="00465265">
        <w:rPr>
          <w:sz w:val="28"/>
          <w:szCs w:val="28"/>
        </w:rPr>
        <w:t>Чистых игр</w:t>
      </w:r>
      <w:r w:rsidR="00CB065E">
        <w:rPr>
          <w:sz w:val="28"/>
          <w:szCs w:val="28"/>
        </w:rPr>
        <w:t>»</w:t>
      </w:r>
      <w:r w:rsidR="00465265" w:rsidRPr="00465265">
        <w:rPr>
          <w:sz w:val="28"/>
          <w:szCs w:val="28"/>
        </w:rPr>
        <w:t xml:space="preserve"> заключается в том, что команды,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>ранее зарегистрированные и проинструктированные,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 xml:space="preserve">собирали мусор на территории </w:t>
      </w:r>
      <w:r w:rsidR="00CC10D2">
        <w:rPr>
          <w:sz w:val="28"/>
          <w:szCs w:val="28"/>
        </w:rPr>
        <w:t>«</w:t>
      </w:r>
      <w:r w:rsidR="00465265" w:rsidRPr="00CC10D2">
        <w:rPr>
          <w:sz w:val="28"/>
          <w:szCs w:val="28"/>
        </w:rPr>
        <w:t>Господского</w:t>
      </w:r>
      <w:r w:rsidR="00465265" w:rsidRPr="00465265">
        <w:rPr>
          <w:sz w:val="28"/>
          <w:szCs w:val="28"/>
        </w:rPr>
        <w:t xml:space="preserve"> сада</w:t>
      </w:r>
      <w:r w:rsidR="00CC10D2">
        <w:rPr>
          <w:sz w:val="28"/>
          <w:szCs w:val="28"/>
        </w:rPr>
        <w:t>»</w:t>
      </w:r>
      <w:r w:rsidR="00465265" w:rsidRPr="00465265">
        <w:rPr>
          <w:sz w:val="28"/>
          <w:szCs w:val="28"/>
        </w:rPr>
        <w:t>. После окончания игр,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>то есть в 12:00</w:t>
      </w:r>
      <w:r w:rsidR="00B01439">
        <w:rPr>
          <w:sz w:val="28"/>
          <w:szCs w:val="28"/>
        </w:rPr>
        <w:t>,</w:t>
      </w:r>
      <w:r w:rsidR="00465265" w:rsidRPr="00465265">
        <w:rPr>
          <w:sz w:val="28"/>
          <w:szCs w:val="28"/>
        </w:rPr>
        <w:t xml:space="preserve"> мусор больше не принимают, и все проходят на </w:t>
      </w:r>
      <w:proofErr w:type="gramStart"/>
      <w:r w:rsidR="00465265" w:rsidRPr="00465265">
        <w:rPr>
          <w:sz w:val="28"/>
          <w:szCs w:val="28"/>
        </w:rPr>
        <w:t>награждение  в</w:t>
      </w:r>
      <w:proofErr w:type="gramEnd"/>
      <w:r w:rsidR="00465265" w:rsidRPr="00465265">
        <w:rPr>
          <w:sz w:val="28"/>
          <w:szCs w:val="28"/>
        </w:rPr>
        <w:t xml:space="preserve"> Центральный парк. Всем участникам вручили значки,</w:t>
      </w:r>
      <w:r w:rsidR="00B01439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>напоминающие о мероприятии,</w:t>
      </w:r>
      <w:r w:rsidR="00B01439">
        <w:rPr>
          <w:sz w:val="28"/>
          <w:szCs w:val="28"/>
        </w:rPr>
        <w:t xml:space="preserve"> а так</w:t>
      </w:r>
      <w:r w:rsidR="00465265" w:rsidRPr="00465265">
        <w:rPr>
          <w:sz w:val="28"/>
          <w:szCs w:val="28"/>
        </w:rPr>
        <w:t>же наградили победителей. В Центральном парке помимо всего прочего были представлены разного рода сувениры:</w:t>
      </w:r>
      <w:r w:rsidR="006F5F35">
        <w:rPr>
          <w:sz w:val="28"/>
          <w:szCs w:val="28"/>
        </w:rPr>
        <w:t xml:space="preserve"> </w:t>
      </w:r>
      <w:r w:rsidR="00465265" w:rsidRPr="00465265">
        <w:rPr>
          <w:sz w:val="28"/>
          <w:szCs w:val="28"/>
        </w:rPr>
        <w:t xml:space="preserve">начиная вязанными изделиями и заканчивая пряниками. В 15:30 начались хороводы, а </w:t>
      </w:r>
      <w:r w:rsidR="00B01439">
        <w:rPr>
          <w:sz w:val="28"/>
          <w:szCs w:val="28"/>
        </w:rPr>
        <w:t xml:space="preserve">затем - </w:t>
      </w:r>
      <w:proofErr w:type="gramStart"/>
      <w:r w:rsidR="00465265" w:rsidRPr="00465265">
        <w:rPr>
          <w:sz w:val="28"/>
          <w:szCs w:val="28"/>
        </w:rPr>
        <w:t xml:space="preserve">уютнейший  </w:t>
      </w:r>
      <w:proofErr w:type="spellStart"/>
      <w:r w:rsidR="00465265" w:rsidRPr="00465265">
        <w:rPr>
          <w:sz w:val="28"/>
          <w:szCs w:val="28"/>
        </w:rPr>
        <w:t>Квартирник</w:t>
      </w:r>
      <w:proofErr w:type="spellEnd"/>
      <w:proofErr w:type="gramEnd"/>
      <w:r w:rsidR="00465265" w:rsidRPr="00465265">
        <w:rPr>
          <w:sz w:val="28"/>
          <w:szCs w:val="28"/>
        </w:rPr>
        <w:t xml:space="preserve">, </w:t>
      </w:r>
      <w:r w:rsidR="00465265" w:rsidRPr="00465265">
        <w:rPr>
          <w:sz w:val="28"/>
          <w:szCs w:val="28"/>
        </w:rPr>
        <w:lastRenderedPageBreak/>
        <w:t xml:space="preserve">поучаствовать в котором смогли ученики проектной школы </w:t>
      </w:r>
      <w:proofErr w:type="spellStart"/>
      <w:r w:rsidR="00465265" w:rsidRPr="00465265">
        <w:rPr>
          <w:sz w:val="28"/>
          <w:szCs w:val="28"/>
        </w:rPr>
        <w:t>Технолидер</w:t>
      </w:r>
      <w:proofErr w:type="spellEnd"/>
      <w:r w:rsidR="00465265" w:rsidRPr="00465265">
        <w:rPr>
          <w:sz w:val="28"/>
          <w:szCs w:val="28"/>
        </w:rPr>
        <w:t xml:space="preserve"> и местные группы.</w:t>
      </w:r>
    </w:p>
    <w:p w:rsidR="00FD3B12" w:rsidRDefault="00FD3B12" w:rsidP="00814BD7">
      <w:pPr>
        <w:rPr>
          <w:i/>
          <w:iCs/>
          <w:sz w:val="40"/>
          <w:szCs w:val="40"/>
        </w:rPr>
      </w:pPr>
    </w:p>
    <w:p w:rsidR="000D4B59" w:rsidRPr="00465265" w:rsidRDefault="009715BD" w:rsidP="00814BD7">
      <w:pPr>
        <w:rPr>
          <w:i/>
          <w:iCs/>
          <w:sz w:val="40"/>
          <w:szCs w:val="40"/>
        </w:rPr>
      </w:pPr>
      <w:r w:rsidRPr="00465265">
        <w:rPr>
          <w:i/>
          <w:iCs/>
          <w:sz w:val="40"/>
          <w:szCs w:val="40"/>
        </w:rPr>
        <w:t>Уроки для учителей</w:t>
      </w:r>
    </w:p>
    <w:p w:rsidR="00FD3B12" w:rsidRDefault="008728EF" w:rsidP="008728EF">
      <w:pPr>
        <w:rPr>
          <w:sz w:val="28"/>
          <w:szCs w:val="28"/>
        </w:rPr>
      </w:pPr>
      <w:r w:rsidRPr="00E961E4">
        <w:rPr>
          <w:sz w:val="28"/>
          <w:szCs w:val="28"/>
        </w:rPr>
        <w:t xml:space="preserve">ГМО учителей истории и обществознания, 2022 г. </w:t>
      </w:r>
      <w:r w:rsidR="00E961E4" w:rsidRPr="00E961E4">
        <w:rPr>
          <w:sz w:val="28"/>
          <w:szCs w:val="28"/>
        </w:rPr>
        <w:t>П</w:t>
      </w:r>
      <w:r w:rsidRPr="00E961E4">
        <w:rPr>
          <w:sz w:val="28"/>
          <w:szCs w:val="28"/>
        </w:rPr>
        <w:t>роводи</w:t>
      </w:r>
      <w:r w:rsidR="00E961E4" w:rsidRPr="00E961E4">
        <w:rPr>
          <w:sz w:val="28"/>
          <w:szCs w:val="28"/>
        </w:rPr>
        <w:t xml:space="preserve">т </w:t>
      </w:r>
      <w:r w:rsidRPr="00E961E4">
        <w:rPr>
          <w:sz w:val="28"/>
          <w:szCs w:val="28"/>
        </w:rPr>
        <w:t>в новом формате</w:t>
      </w:r>
      <w:r w:rsidR="00FD3B12">
        <w:rPr>
          <w:sz w:val="28"/>
          <w:szCs w:val="28"/>
        </w:rPr>
        <w:t>.</w:t>
      </w:r>
    </w:p>
    <w:p w:rsidR="00FD3B12" w:rsidRDefault="00FD3B12" w:rsidP="008728EF">
      <w:pPr>
        <w:rPr>
          <w:sz w:val="28"/>
          <w:szCs w:val="28"/>
        </w:rPr>
      </w:pPr>
      <w:r w:rsidRPr="00FD3B12">
        <w:rPr>
          <w:sz w:val="28"/>
          <w:szCs w:val="28"/>
        </w:rPr>
        <w:t xml:space="preserve">Методическую работу по подготовке и проведению уроков в 6 классе, "погружая" </w:t>
      </w:r>
      <w:proofErr w:type="gramStart"/>
      <w:r w:rsidRPr="00FD3B1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FD3B12">
        <w:rPr>
          <w:sz w:val="28"/>
          <w:szCs w:val="28"/>
        </w:rPr>
        <w:t xml:space="preserve"> эпоху</w:t>
      </w:r>
      <w:proofErr w:type="gramEnd"/>
      <w:r w:rsidRPr="00FD3B12">
        <w:rPr>
          <w:sz w:val="28"/>
          <w:szCs w:val="28"/>
        </w:rPr>
        <w:t xml:space="preserve"> своих коллег, проводит Р.П. Колмаков, учитель истории МБОУ СОШ 5.</w:t>
      </w:r>
    </w:p>
    <w:p w:rsidR="00FD3B12" w:rsidRPr="00FD3B12" w:rsidRDefault="00FD3B12" w:rsidP="00FD3B12">
      <w:pPr>
        <w:rPr>
          <w:sz w:val="28"/>
          <w:szCs w:val="28"/>
        </w:rPr>
      </w:pPr>
      <w:r w:rsidRPr="00FD3B12">
        <w:rPr>
          <w:sz w:val="28"/>
          <w:szCs w:val="28"/>
        </w:rPr>
        <w:t>«Сказа</w:t>
      </w:r>
      <w:r>
        <w:rPr>
          <w:sz w:val="28"/>
          <w:szCs w:val="28"/>
        </w:rPr>
        <w:t xml:space="preserve">ть, что мы, учителя, в восторге </w:t>
      </w:r>
      <w:r w:rsidRPr="00FD3B12">
        <w:rPr>
          <w:sz w:val="28"/>
          <w:szCs w:val="28"/>
        </w:rPr>
        <w:t xml:space="preserve">- это ничего не </w:t>
      </w:r>
      <w:r w:rsidRPr="00FD3B12">
        <w:rPr>
          <w:sz w:val="28"/>
          <w:szCs w:val="28"/>
        </w:rPr>
        <w:lastRenderedPageBreak/>
        <w:t xml:space="preserve">сказать! Все коллеги </w:t>
      </w:r>
      <w:proofErr w:type="gramStart"/>
      <w:r w:rsidRPr="00FD3B12">
        <w:rPr>
          <w:sz w:val="28"/>
          <w:szCs w:val="28"/>
        </w:rPr>
        <w:t>отметили  большой</w:t>
      </w:r>
      <w:proofErr w:type="gramEnd"/>
      <w:r w:rsidRPr="00FD3B12">
        <w:rPr>
          <w:sz w:val="28"/>
          <w:szCs w:val="28"/>
        </w:rPr>
        <w:t xml:space="preserve"> потенциал и значимость данного проекта  по реконструкции исторической  реальности. </w:t>
      </w:r>
    </w:p>
    <w:p w:rsidR="00FD3B12" w:rsidRDefault="00FD3B12" w:rsidP="00FD3B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2715260</wp:posOffset>
            </wp:positionV>
            <wp:extent cx="2203450" cy="2938145"/>
            <wp:effectExtent l="0" t="0" r="635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B12">
        <w:rPr>
          <w:sz w:val="28"/>
          <w:szCs w:val="28"/>
        </w:rPr>
        <w:t xml:space="preserve">Очень надеемся, что местные </w:t>
      </w:r>
      <w:proofErr w:type="gramStart"/>
      <w:r w:rsidRPr="00FD3B12">
        <w:rPr>
          <w:sz w:val="28"/>
          <w:szCs w:val="28"/>
        </w:rPr>
        <w:t>вла</w:t>
      </w:r>
      <w:r>
        <w:rPr>
          <w:sz w:val="28"/>
          <w:szCs w:val="28"/>
        </w:rPr>
        <w:t>сти  обратят</w:t>
      </w:r>
      <w:proofErr w:type="gramEnd"/>
      <w:r>
        <w:rPr>
          <w:sz w:val="28"/>
          <w:szCs w:val="28"/>
        </w:rPr>
        <w:t xml:space="preserve"> внимание на клуб "</w:t>
      </w:r>
      <w:r w:rsidRPr="00FD3B12">
        <w:rPr>
          <w:sz w:val="28"/>
          <w:szCs w:val="28"/>
        </w:rPr>
        <w:t xml:space="preserve">Дед Орел" и, проанализировав опыт соседей из Артемовского, выделят землю под  исторические реконструкции.» - Рассказала Марина </w:t>
      </w:r>
      <w:proofErr w:type="spellStart"/>
      <w:r w:rsidRPr="00FD3B12">
        <w:rPr>
          <w:sz w:val="28"/>
          <w:szCs w:val="28"/>
        </w:rPr>
        <w:t>Шарова</w:t>
      </w:r>
      <w:proofErr w:type="spellEnd"/>
      <w:r w:rsidRPr="00FD3B12">
        <w:rPr>
          <w:sz w:val="28"/>
          <w:szCs w:val="28"/>
        </w:rPr>
        <w:t xml:space="preserve"> на своей страничке в </w:t>
      </w:r>
      <w:proofErr w:type="spellStart"/>
      <w:r w:rsidRPr="00FD3B12">
        <w:rPr>
          <w:sz w:val="28"/>
          <w:szCs w:val="28"/>
        </w:rPr>
        <w:t>соцсети</w:t>
      </w:r>
      <w:proofErr w:type="spellEnd"/>
      <w:r w:rsidRPr="00FD3B12">
        <w:rPr>
          <w:sz w:val="28"/>
          <w:szCs w:val="28"/>
        </w:rPr>
        <w:t xml:space="preserve"> VK.</w:t>
      </w:r>
    </w:p>
    <w:p w:rsidR="008728EF" w:rsidRPr="008728EF" w:rsidRDefault="008728EF" w:rsidP="008728EF">
      <w:pPr>
        <w:rPr>
          <w:sz w:val="28"/>
          <w:szCs w:val="28"/>
        </w:rPr>
      </w:pPr>
    </w:p>
    <w:p w:rsidR="009D4D16" w:rsidRPr="00AB3A1E" w:rsidRDefault="009D4D16" w:rsidP="00814BD7">
      <w:pPr>
        <w:rPr>
          <w:rFonts w:asciiTheme="majorHAnsi" w:hAnsiTheme="majorHAnsi"/>
          <w:i/>
          <w:iCs/>
          <w:sz w:val="40"/>
          <w:szCs w:val="40"/>
        </w:rPr>
      </w:pPr>
      <w:r w:rsidRPr="00AB3A1E">
        <w:rPr>
          <w:rFonts w:asciiTheme="majorHAnsi" w:hAnsiTheme="majorHAnsi"/>
          <w:i/>
          <w:iCs/>
          <w:sz w:val="40"/>
          <w:szCs w:val="40"/>
        </w:rPr>
        <w:t>Новый директор</w:t>
      </w:r>
      <w:r w:rsidR="004D5B3E">
        <w:rPr>
          <w:rFonts w:asciiTheme="majorHAnsi" w:hAnsiTheme="majorHAnsi"/>
          <w:i/>
          <w:iCs/>
          <w:sz w:val="40"/>
          <w:szCs w:val="40"/>
        </w:rPr>
        <w:t>!</w:t>
      </w:r>
      <w:r w:rsidRPr="00AB3A1E">
        <w:rPr>
          <w:rFonts w:asciiTheme="majorHAnsi" w:hAnsiTheme="majorHAnsi"/>
          <w:i/>
          <w:iCs/>
          <w:sz w:val="40"/>
          <w:szCs w:val="40"/>
        </w:rPr>
        <w:t xml:space="preserve">? </w:t>
      </w:r>
    </w:p>
    <w:p w:rsidR="009D4D16" w:rsidRPr="00F445DC" w:rsidRDefault="006916EC" w:rsidP="009D4D16">
      <w:pPr>
        <w:rPr>
          <w:sz w:val="28"/>
          <w:szCs w:val="28"/>
        </w:rPr>
      </w:pPr>
      <w:r>
        <w:rPr>
          <w:sz w:val="28"/>
          <w:szCs w:val="28"/>
        </w:rPr>
        <w:t>Х</w:t>
      </w:r>
      <w:r w:rsidR="009D4D16" w:rsidRPr="00F445DC">
        <w:rPr>
          <w:sz w:val="28"/>
          <w:szCs w:val="28"/>
        </w:rPr>
        <w:t>отелось бы поделиться довольно важной новостью для наш</w:t>
      </w:r>
      <w:r w:rsidR="008B0C04">
        <w:rPr>
          <w:sz w:val="28"/>
          <w:szCs w:val="28"/>
        </w:rPr>
        <w:t xml:space="preserve">ей школы. У нас новый </w:t>
      </w:r>
      <w:r w:rsidR="008B0C04">
        <w:rPr>
          <w:sz w:val="28"/>
          <w:szCs w:val="28"/>
        </w:rPr>
        <w:lastRenderedPageBreak/>
        <w:t xml:space="preserve">директор! </w:t>
      </w:r>
      <w:r w:rsidR="009D4D16" w:rsidRPr="00F445DC">
        <w:rPr>
          <w:sz w:val="28"/>
          <w:szCs w:val="28"/>
        </w:rPr>
        <w:t>Уже видели его? Интересно</w:t>
      </w:r>
      <w:r w:rsidR="00B01439">
        <w:rPr>
          <w:sz w:val="28"/>
          <w:szCs w:val="28"/>
        </w:rPr>
        <w:t>,</w:t>
      </w:r>
      <w:r w:rsidR="009D4D16" w:rsidRPr="00F445DC">
        <w:rPr>
          <w:sz w:val="28"/>
          <w:szCs w:val="28"/>
        </w:rPr>
        <w:t xml:space="preserve"> что это за человек? Нам тоже</w:t>
      </w:r>
      <w:r w:rsidR="009E47D2">
        <w:rPr>
          <w:sz w:val="28"/>
          <w:szCs w:val="28"/>
        </w:rPr>
        <w:t xml:space="preserve"> очень интересно</w:t>
      </w:r>
      <w:r w:rsidR="009D4D16" w:rsidRPr="00F445DC">
        <w:rPr>
          <w:sz w:val="28"/>
          <w:szCs w:val="28"/>
        </w:rPr>
        <w:t xml:space="preserve">, именно поэтому мы попросили выделить нам минутку для небольшого интервью. </w:t>
      </w:r>
    </w:p>
    <w:p w:rsidR="009D4D16" w:rsidRPr="00F445DC" w:rsidRDefault="009D4D16" w:rsidP="009D4D1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«Меня зовут </w:t>
      </w:r>
      <w:proofErr w:type="spellStart"/>
      <w:r w:rsidRPr="00F445DC">
        <w:rPr>
          <w:sz w:val="28"/>
          <w:szCs w:val="28"/>
        </w:rPr>
        <w:t>Сурнин</w:t>
      </w:r>
      <w:proofErr w:type="spellEnd"/>
      <w:r w:rsidRPr="00F445DC">
        <w:rPr>
          <w:sz w:val="28"/>
          <w:szCs w:val="28"/>
        </w:rPr>
        <w:t xml:space="preserve"> Руслан Валерьевич. Я уроженец города Реж, мне 45 лет, работал последние </w:t>
      </w:r>
      <w:r w:rsidR="009E47D2" w:rsidRPr="00F445DC">
        <w:rPr>
          <w:sz w:val="28"/>
          <w:szCs w:val="28"/>
        </w:rPr>
        <w:t xml:space="preserve">пять </w:t>
      </w:r>
      <w:r w:rsidRPr="00F445DC">
        <w:rPr>
          <w:sz w:val="28"/>
          <w:szCs w:val="28"/>
        </w:rPr>
        <w:t>лет в МАО СОШ №2. Работал я социальным педагогом и по совместительству ещё преподавал уроки физкультуры. У меня четверо детей</w:t>
      </w:r>
      <w:r w:rsidR="005F58F7">
        <w:rPr>
          <w:sz w:val="28"/>
          <w:szCs w:val="28"/>
        </w:rPr>
        <w:t xml:space="preserve">, </w:t>
      </w:r>
      <w:r w:rsidRPr="00F445DC">
        <w:rPr>
          <w:sz w:val="28"/>
          <w:szCs w:val="28"/>
        </w:rPr>
        <w:t xml:space="preserve">двое старших моих детей - это выпускники первой школы. Помимо работы в школе я ещё активно занимаюсь спортом, с раннего детства и до зрелого возраста. Вид спорта </w:t>
      </w:r>
      <w:r w:rsidR="00142543">
        <w:rPr>
          <w:sz w:val="28"/>
          <w:szCs w:val="28"/>
        </w:rPr>
        <w:t>–</w:t>
      </w:r>
      <w:r w:rsidRPr="00F445DC">
        <w:rPr>
          <w:sz w:val="28"/>
          <w:szCs w:val="28"/>
        </w:rPr>
        <w:t xml:space="preserve"> </w:t>
      </w:r>
      <w:r w:rsidR="00142543" w:rsidRPr="00142543">
        <w:rPr>
          <w:sz w:val="28"/>
          <w:szCs w:val="28"/>
        </w:rPr>
        <w:t xml:space="preserve">пауэрлифтинг. </w:t>
      </w:r>
      <w:r w:rsidRPr="00F445DC">
        <w:rPr>
          <w:sz w:val="28"/>
          <w:szCs w:val="28"/>
        </w:rPr>
        <w:t>Последние 6 лет за</w:t>
      </w:r>
      <w:r w:rsidR="00327238">
        <w:rPr>
          <w:sz w:val="28"/>
          <w:szCs w:val="28"/>
        </w:rPr>
        <w:t>нимаюсь тренерской работой, уча</w:t>
      </w:r>
      <w:r w:rsidRPr="00F445DC">
        <w:rPr>
          <w:sz w:val="28"/>
          <w:szCs w:val="28"/>
        </w:rPr>
        <w:t>ствуем в соревнованиях, подготавливаю спортсменов, это</w:t>
      </w:r>
      <w:r w:rsidR="00327238">
        <w:rPr>
          <w:sz w:val="28"/>
          <w:szCs w:val="28"/>
        </w:rPr>
        <w:t>,</w:t>
      </w:r>
      <w:r w:rsidRPr="00F445DC">
        <w:rPr>
          <w:sz w:val="28"/>
          <w:szCs w:val="28"/>
        </w:rPr>
        <w:t xml:space="preserve"> так сказать</w:t>
      </w:r>
      <w:r w:rsidR="00327238">
        <w:rPr>
          <w:sz w:val="28"/>
          <w:szCs w:val="28"/>
        </w:rPr>
        <w:t>,</w:t>
      </w:r>
      <w:r w:rsidRPr="00F445DC">
        <w:rPr>
          <w:sz w:val="28"/>
          <w:szCs w:val="28"/>
        </w:rPr>
        <w:t xml:space="preserve"> моё хобби.»</w:t>
      </w:r>
    </w:p>
    <w:p w:rsidR="009D4D16" w:rsidRPr="00F445DC" w:rsidRDefault="009D4D16" w:rsidP="009D4D1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Какая у вас была детская мечта? </w:t>
      </w:r>
    </w:p>
    <w:p w:rsidR="009D4D16" w:rsidRPr="00F445DC" w:rsidRDefault="009D4D16" w:rsidP="009D4D1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«В детстве очень много чего хочется. Недавно мне задавали </w:t>
      </w:r>
      <w:r w:rsidRPr="00F445DC">
        <w:rPr>
          <w:sz w:val="28"/>
          <w:szCs w:val="28"/>
        </w:rPr>
        <w:lastRenderedPageBreak/>
        <w:t>очень интересный вопрос</w:t>
      </w:r>
      <w:r w:rsidR="00327238">
        <w:rPr>
          <w:sz w:val="28"/>
          <w:szCs w:val="28"/>
        </w:rPr>
        <w:t>:</w:t>
      </w:r>
      <w:r w:rsidRPr="00F445DC">
        <w:rPr>
          <w:sz w:val="28"/>
          <w:szCs w:val="28"/>
        </w:rPr>
        <w:t xml:space="preserve"> </w:t>
      </w:r>
      <w:r w:rsidR="00327238">
        <w:rPr>
          <w:sz w:val="28"/>
          <w:szCs w:val="28"/>
        </w:rPr>
        <w:t>«</w:t>
      </w:r>
      <w:r w:rsidRPr="00F445DC">
        <w:rPr>
          <w:sz w:val="28"/>
          <w:szCs w:val="28"/>
        </w:rPr>
        <w:t xml:space="preserve">Какой </w:t>
      </w:r>
      <w:proofErr w:type="spellStart"/>
      <w:r w:rsidRPr="00F445DC">
        <w:rPr>
          <w:sz w:val="28"/>
          <w:szCs w:val="28"/>
        </w:rPr>
        <w:t>суперспособностью</w:t>
      </w:r>
      <w:proofErr w:type="spellEnd"/>
      <w:r w:rsidRPr="00F445DC">
        <w:rPr>
          <w:sz w:val="28"/>
          <w:szCs w:val="28"/>
        </w:rPr>
        <w:t xml:space="preserve"> вы хотели бы обладать?</w:t>
      </w:r>
      <w:r w:rsidR="00327238">
        <w:rPr>
          <w:sz w:val="28"/>
          <w:szCs w:val="28"/>
        </w:rPr>
        <w:t xml:space="preserve">» </w:t>
      </w:r>
      <w:r w:rsidRPr="00F445DC">
        <w:rPr>
          <w:sz w:val="28"/>
          <w:szCs w:val="28"/>
        </w:rPr>
        <w:t xml:space="preserve"> И в детстве у меня была мечта перемещаться во времени</w:t>
      </w:r>
      <w:r w:rsidR="002B18D9">
        <w:rPr>
          <w:sz w:val="28"/>
          <w:szCs w:val="28"/>
        </w:rPr>
        <w:t xml:space="preserve">, </w:t>
      </w:r>
      <w:r w:rsidR="00327238">
        <w:rPr>
          <w:sz w:val="28"/>
          <w:szCs w:val="28"/>
        </w:rPr>
        <w:t>чтобы везде успевать</w:t>
      </w:r>
      <w:r w:rsidRPr="00F445DC">
        <w:rPr>
          <w:sz w:val="28"/>
          <w:szCs w:val="28"/>
        </w:rPr>
        <w:t>»</w:t>
      </w:r>
      <w:r w:rsidR="00327238">
        <w:rPr>
          <w:sz w:val="28"/>
          <w:szCs w:val="28"/>
        </w:rPr>
        <w:t>.</w:t>
      </w:r>
    </w:p>
    <w:p w:rsidR="009D4D16" w:rsidRPr="00F445DC" w:rsidRDefault="009D4D16" w:rsidP="009D4D16">
      <w:pPr>
        <w:rPr>
          <w:sz w:val="28"/>
          <w:szCs w:val="28"/>
        </w:rPr>
      </w:pPr>
      <w:r w:rsidRPr="00F445DC">
        <w:rPr>
          <w:sz w:val="28"/>
          <w:szCs w:val="28"/>
        </w:rPr>
        <w:t>Это очень интересная мечта, а что бы вы хотели пожелать нашим ученикам</w:t>
      </w:r>
      <w:r w:rsidR="00786C35">
        <w:rPr>
          <w:sz w:val="28"/>
          <w:szCs w:val="28"/>
        </w:rPr>
        <w:t xml:space="preserve"> в </w:t>
      </w:r>
      <w:r w:rsidRPr="00F445DC">
        <w:rPr>
          <w:sz w:val="28"/>
          <w:szCs w:val="28"/>
        </w:rPr>
        <w:t xml:space="preserve">этот учебный год? </w:t>
      </w:r>
    </w:p>
    <w:p w:rsidR="009D4D16" w:rsidRPr="00F445DC" w:rsidRDefault="009D4D16" w:rsidP="009D4D16">
      <w:pPr>
        <w:rPr>
          <w:sz w:val="28"/>
          <w:szCs w:val="28"/>
        </w:rPr>
      </w:pPr>
      <w:r w:rsidRPr="00F445DC">
        <w:rPr>
          <w:sz w:val="28"/>
          <w:szCs w:val="28"/>
        </w:rPr>
        <w:t xml:space="preserve">«Чтобы он прошёл с удовольствием, потому что очень важно не просто получать знания, но ещё и получать удовольствие от самого процесса. Поэтому сам процесс обучения должен быть интересный. Что ещё? Обязательно </w:t>
      </w:r>
      <w:r w:rsidR="00327238">
        <w:rPr>
          <w:sz w:val="28"/>
          <w:szCs w:val="28"/>
        </w:rPr>
        <w:t xml:space="preserve">желаю </w:t>
      </w:r>
      <w:r w:rsidRPr="00F445DC">
        <w:rPr>
          <w:sz w:val="28"/>
          <w:szCs w:val="28"/>
        </w:rPr>
        <w:t>здоровья и мирного неба над головой.»</w:t>
      </w:r>
    </w:p>
    <w:p w:rsidR="00460BB5" w:rsidRDefault="00FD3B12" w:rsidP="00814BD7">
      <w:pPr>
        <w:rPr>
          <w:sz w:val="28"/>
          <w:szCs w:val="28"/>
        </w:rPr>
      </w:pPr>
      <w:r w:rsidRPr="00394A0D">
        <w:rPr>
          <w:rFonts w:asciiTheme="majorHAnsi" w:eastAsia="Times New Roman" w:hAnsiTheme="majorHAnsi" w:cs="Arial"/>
          <w:noProof/>
          <w:color w:val="404040" w:themeColor="background1" w:themeShade="4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2982595</wp:posOffset>
            </wp:positionH>
            <wp:positionV relativeFrom="paragraph">
              <wp:posOffset>111760</wp:posOffset>
            </wp:positionV>
            <wp:extent cx="1924050" cy="144335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16" w:rsidRPr="00F445DC">
        <w:rPr>
          <w:sz w:val="28"/>
          <w:szCs w:val="28"/>
        </w:rPr>
        <w:t>Спасибо большое, Руслану Валерьевичу за такое напутствие, а мы лишь можем поддержать его</w:t>
      </w:r>
      <w:r w:rsidR="00327238">
        <w:rPr>
          <w:sz w:val="28"/>
          <w:szCs w:val="28"/>
        </w:rPr>
        <w:t xml:space="preserve"> и добавить: «С</w:t>
      </w:r>
      <w:r w:rsidR="009D4D16" w:rsidRPr="00F445DC">
        <w:rPr>
          <w:sz w:val="28"/>
          <w:szCs w:val="28"/>
        </w:rPr>
        <w:t>частливого учебного года!</w:t>
      </w:r>
      <w:r w:rsidR="00327238">
        <w:rPr>
          <w:sz w:val="28"/>
          <w:szCs w:val="28"/>
        </w:rPr>
        <w:t>»</w:t>
      </w:r>
    </w:p>
    <w:p w:rsidR="00AC0CFF" w:rsidRDefault="007B480D" w:rsidP="00814BD7">
      <w:pPr>
        <w:rPr>
          <w:i/>
          <w:iCs/>
          <w:sz w:val="40"/>
          <w:szCs w:val="40"/>
        </w:rPr>
      </w:pPr>
      <w:r>
        <w:rPr>
          <w:rFonts w:asciiTheme="majorHAnsi" w:eastAsia="Times New Roman" w:hAnsiTheme="majorHAnsi" w:cs="Arial"/>
          <w:noProof/>
          <w:color w:val="404040" w:themeColor="background1" w:themeShade="4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3668395</wp:posOffset>
            </wp:positionH>
            <wp:positionV relativeFrom="paragraph">
              <wp:posOffset>171450</wp:posOffset>
            </wp:positionV>
            <wp:extent cx="1838325" cy="1579245"/>
            <wp:effectExtent l="0" t="0" r="9525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9"/>
                    <a:srcRect l="-1014" t="13488" r="1014" b="22054"/>
                    <a:stretch/>
                  </pic:blipFill>
                  <pic:spPr bwMode="auto">
                    <a:xfrm>
                      <a:off x="0" y="0"/>
                      <a:ext cx="1838325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6EC" w:rsidRPr="00591328">
        <w:rPr>
          <w:i/>
          <w:iCs/>
          <w:sz w:val="40"/>
          <w:szCs w:val="40"/>
        </w:rPr>
        <w:t xml:space="preserve">День </w:t>
      </w:r>
      <w:r w:rsidR="00591328" w:rsidRPr="00591328">
        <w:rPr>
          <w:i/>
          <w:iCs/>
          <w:sz w:val="40"/>
          <w:szCs w:val="40"/>
        </w:rPr>
        <w:t>трезвости</w:t>
      </w:r>
    </w:p>
    <w:p w:rsidR="00907338" w:rsidRPr="00394A0D" w:rsidRDefault="009D5784">
      <w:pPr>
        <w:shd w:val="clear" w:color="auto" w:fill="FAFAFB"/>
        <w:divId w:val="955797191"/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</w:pPr>
      <w:r>
        <w:rPr>
          <w:sz w:val="28"/>
          <w:szCs w:val="28"/>
        </w:rPr>
        <w:t>Вопрос с</w:t>
      </w:r>
      <w:r w:rsidR="00327238">
        <w:rPr>
          <w:sz w:val="28"/>
          <w:szCs w:val="28"/>
        </w:rPr>
        <w:t>разу: «</w:t>
      </w:r>
      <w:r w:rsidR="00A653C5" w:rsidRPr="00394A0D">
        <w:rPr>
          <w:sz w:val="28"/>
          <w:szCs w:val="28"/>
        </w:rPr>
        <w:t>Не знаете</w:t>
      </w:r>
      <w:r w:rsidR="00327238">
        <w:rPr>
          <w:sz w:val="28"/>
          <w:szCs w:val="28"/>
        </w:rPr>
        <w:t>,</w:t>
      </w:r>
      <w:r w:rsidR="00A653C5" w:rsidRPr="00394A0D">
        <w:rPr>
          <w:sz w:val="28"/>
          <w:szCs w:val="28"/>
        </w:rPr>
        <w:t xml:space="preserve"> что это за праздник?</w:t>
      </w:r>
      <w:r w:rsidR="00327238">
        <w:rPr>
          <w:sz w:val="28"/>
          <w:szCs w:val="28"/>
        </w:rPr>
        <w:t>»</w:t>
      </w:r>
      <w:r w:rsidR="00A653C5" w:rsidRPr="00394A0D">
        <w:rPr>
          <w:sz w:val="28"/>
          <w:szCs w:val="28"/>
        </w:rPr>
        <w:t xml:space="preserve"> </w:t>
      </w:r>
      <w:r w:rsidR="003E707C" w:rsidRPr="00394A0D">
        <w:rPr>
          <w:sz w:val="28"/>
          <w:szCs w:val="28"/>
        </w:rPr>
        <w:t xml:space="preserve">Тогда </w:t>
      </w:r>
      <w:r>
        <w:rPr>
          <w:sz w:val="28"/>
          <w:szCs w:val="28"/>
        </w:rPr>
        <w:t xml:space="preserve">вот ответ </w:t>
      </w:r>
      <w:r w:rsidR="003E707C" w:rsidRPr="00394A0D">
        <w:rPr>
          <w:sz w:val="28"/>
          <w:szCs w:val="28"/>
        </w:rPr>
        <w:t xml:space="preserve">на вопрос. </w:t>
      </w:r>
      <w:r w:rsidR="00907338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Ежегодно осенью отмечают День </w:t>
      </w:r>
      <w:r w:rsidR="00907338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lastRenderedPageBreak/>
        <w:t>трезвости в России, и 2023 год не исключение. В этот день по всей стране проводятся мероприятия и акции, призванные напомнить о вреде алкоголя</w:t>
      </w:r>
      <w:r w:rsidR="008406CA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. </w:t>
      </w:r>
    </w:p>
    <w:p w:rsidR="00AE1B48" w:rsidRPr="00394A0D" w:rsidRDefault="00AE1B48">
      <w:pPr>
        <w:shd w:val="clear" w:color="auto" w:fill="FAFAFB"/>
        <w:divId w:val="955797191"/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</w:pPr>
      <w:r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В нашей школе проходила акция</w:t>
      </w:r>
      <w:r w:rsidR="00327238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,</w:t>
      </w:r>
      <w:r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</w:t>
      </w:r>
      <w:r w:rsidR="000E295C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посвящённая</w:t>
      </w:r>
      <w:r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этому мероприятию</w:t>
      </w:r>
      <w:r w:rsidR="00327238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,</w:t>
      </w:r>
      <w:r w:rsidR="007E01F2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в 6 классе. </w:t>
      </w:r>
    </w:p>
    <w:p w:rsidR="008406CA" w:rsidRDefault="007E01F2" w:rsidP="007E01F2">
      <w:pPr>
        <w:shd w:val="clear" w:color="auto" w:fill="FAFAFB"/>
        <w:divId w:val="955797191"/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</w:pPr>
      <w:r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Ребятам показали видео ролик</w:t>
      </w:r>
      <w:r w:rsidR="00AE1B48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о вреде по</w:t>
      </w:r>
      <w:r w:rsidR="00327238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требления алкогольной продукции</w:t>
      </w:r>
      <w:r w:rsidR="00AE1B48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, </w:t>
      </w:r>
      <w:proofErr w:type="gramStart"/>
      <w:r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презентацию</w:t>
      </w:r>
      <w:r w:rsidR="00327238"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</w:t>
      </w:r>
      <w:r w:rsidR="00AE1B48"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учащихся</w:t>
      </w:r>
      <w:proofErr w:type="gramEnd"/>
      <w:r w:rsidR="00AE1B48"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10 </w:t>
      </w:r>
      <w:r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класса</w:t>
      </w:r>
      <w:r w:rsidR="00AE1B48"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, </w:t>
      </w:r>
      <w:r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была произведена </w:t>
      </w:r>
      <w:r w:rsidR="00AE1B48" w:rsidRPr="009D5784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разработка и распространение</w:t>
      </w:r>
      <w:r w:rsidR="00AE1B48"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 xml:space="preserve"> буклетов по профилактике потребления алкоголя</w:t>
      </w:r>
      <w:r w:rsidRPr="00394A0D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.</w:t>
      </w:r>
    </w:p>
    <w:p w:rsidR="00FD3B12" w:rsidRPr="007B480D" w:rsidRDefault="00FD3B12" w:rsidP="007B480D">
      <w:pPr>
        <w:shd w:val="clear" w:color="auto" w:fill="FAFAFB"/>
        <w:spacing w:after="300"/>
        <w:divId w:val="955797191"/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</w:pPr>
      <w:r w:rsidRPr="00FD3B12">
        <w:rPr>
          <w:rFonts w:asciiTheme="majorHAnsi" w:eastAsia="Times New Roman" w:hAnsiTheme="majorHAnsi" w:cs="Arial"/>
          <w:color w:val="404040" w:themeColor="background1" w:themeShade="40"/>
          <w:sz w:val="28"/>
          <w:szCs w:val="28"/>
        </w:rPr>
        <w:t>Дорогие учащиеся, пожалуйста, берегите своё здоровье!</w:t>
      </w:r>
    </w:p>
    <w:p w:rsidR="00591328" w:rsidRDefault="007B480D" w:rsidP="004D5B3E">
      <w:pPr>
        <w:spacing w:line="276" w:lineRule="auto"/>
        <w:rPr>
          <w:i/>
          <w:iCs/>
          <w:sz w:val="40"/>
          <w:szCs w:val="40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8890</wp:posOffset>
            </wp:positionV>
            <wp:extent cx="2619375" cy="3221355"/>
            <wp:effectExtent l="0" t="0" r="9525" b="0"/>
            <wp:wrapThrough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D1" w:rsidRPr="006B04D1">
        <w:rPr>
          <w:i/>
          <w:iCs/>
          <w:sz w:val="40"/>
          <w:szCs w:val="40"/>
        </w:rPr>
        <w:t xml:space="preserve">С </w:t>
      </w:r>
      <w:r w:rsidR="00327238">
        <w:rPr>
          <w:i/>
          <w:iCs/>
          <w:sz w:val="40"/>
          <w:szCs w:val="40"/>
        </w:rPr>
        <w:t>Д</w:t>
      </w:r>
      <w:r w:rsidR="006B04D1" w:rsidRPr="006B04D1">
        <w:rPr>
          <w:i/>
          <w:iCs/>
          <w:sz w:val="40"/>
          <w:szCs w:val="40"/>
        </w:rPr>
        <w:t xml:space="preserve">нём учителя! </w:t>
      </w:r>
    </w:p>
    <w:p w:rsidR="004D5B3E" w:rsidRPr="004B14C1" w:rsidRDefault="004B14C1" w:rsidP="004D5B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Дорогие учителя, мы поздравляем вас с этим замечательным праздником. Спасибо вам большое за вашу </w:t>
      </w:r>
      <w:r w:rsidR="004D5B3E">
        <w:rPr>
          <w:sz w:val="28"/>
          <w:szCs w:val="28"/>
        </w:rPr>
        <w:t xml:space="preserve">поддержку, помощь, доброту и отзывчивость, мы это очень ценим! </w:t>
      </w:r>
    </w:p>
    <w:p w:rsidR="004D5B3E" w:rsidRDefault="004D415A" w:rsidP="004D5B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Больше о празднике, посвященному дню учителя и о дне самоуправления в школе вы узнаете в следующем октябрьском выпуске.</w:t>
      </w:r>
    </w:p>
    <w:p w:rsidR="004D415A" w:rsidRPr="004D415A" w:rsidRDefault="004D415A" w:rsidP="004D5B3E">
      <w:pPr>
        <w:spacing w:line="276" w:lineRule="auto"/>
        <w:rPr>
          <w:b/>
          <w:sz w:val="28"/>
          <w:szCs w:val="28"/>
        </w:rPr>
      </w:pPr>
      <w:r w:rsidRPr="004D415A">
        <w:rPr>
          <w:b/>
          <w:sz w:val="28"/>
          <w:szCs w:val="28"/>
          <w:lang w:val="en-US"/>
        </w:rPr>
        <w:t>P</w:t>
      </w:r>
      <w:r w:rsidRPr="004D415A">
        <w:rPr>
          <w:b/>
          <w:sz w:val="28"/>
          <w:szCs w:val="28"/>
        </w:rPr>
        <w:t>.</w:t>
      </w:r>
      <w:r w:rsidRPr="004D415A">
        <w:rPr>
          <w:b/>
          <w:sz w:val="28"/>
          <w:szCs w:val="28"/>
          <w:lang w:val="en-US"/>
        </w:rPr>
        <w:t>s</w:t>
      </w:r>
      <w:r w:rsidRPr="004D415A">
        <w:rPr>
          <w:b/>
          <w:sz w:val="28"/>
          <w:szCs w:val="28"/>
        </w:rPr>
        <w:t>. Дорогие педагоги и учащиеся, ждём от вас интересных публикаций в</w:t>
      </w:r>
      <w:r>
        <w:rPr>
          <w:sz w:val="28"/>
          <w:szCs w:val="28"/>
        </w:rPr>
        <w:t xml:space="preserve"> </w:t>
      </w:r>
      <w:r w:rsidRPr="004D415A">
        <w:rPr>
          <w:b/>
          <w:sz w:val="28"/>
          <w:szCs w:val="28"/>
        </w:rPr>
        <w:t>нашу газету. Обращаться @</w:t>
      </w:r>
      <w:proofErr w:type="spellStart"/>
      <w:r w:rsidRPr="004D415A">
        <w:rPr>
          <w:b/>
          <w:sz w:val="28"/>
          <w:szCs w:val="28"/>
          <w:lang w:val="en-US"/>
        </w:rPr>
        <w:t>ur</w:t>
      </w:r>
      <w:proofErr w:type="spellEnd"/>
      <w:r w:rsidRPr="004D415A">
        <w:rPr>
          <w:b/>
          <w:sz w:val="28"/>
          <w:szCs w:val="28"/>
        </w:rPr>
        <w:t>_</w:t>
      </w:r>
      <w:proofErr w:type="spellStart"/>
      <w:r w:rsidRPr="004D415A">
        <w:rPr>
          <w:b/>
          <w:sz w:val="28"/>
          <w:szCs w:val="28"/>
          <w:lang w:val="en-US"/>
        </w:rPr>
        <w:t>yanaa</w:t>
      </w:r>
      <w:proofErr w:type="spellEnd"/>
      <w:r w:rsidRPr="004D415A">
        <w:rPr>
          <w:b/>
          <w:sz w:val="28"/>
          <w:szCs w:val="28"/>
        </w:rPr>
        <w:t xml:space="preserve"> в </w:t>
      </w:r>
      <w:r w:rsidRPr="004D415A">
        <w:rPr>
          <w:b/>
          <w:sz w:val="28"/>
          <w:szCs w:val="28"/>
          <w:lang w:val="en-US"/>
        </w:rPr>
        <w:t>VK</w:t>
      </w:r>
      <w:r w:rsidRPr="004D415A">
        <w:rPr>
          <w:b/>
          <w:sz w:val="28"/>
          <w:szCs w:val="28"/>
        </w:rPr>
        <w:t xml:space="preserve"> или по телефону 89923306748 – Яна </w:t>
      </w:r>
      <w:proofErr w:type="spellStart"/>
      <w:r w:rsidRPr="004D415A">
        <w:rPr>
          <w:b/>
          <w:sz w:val="28"/>
          <w:szCs w:val="28"/>
        </w:rPr>
        <w:t>Мискичёва</w:t>
      </w:r>
      <w:proofErr w:type="spellEnd"/>
      <w:r w:rsidRPr="004D415A">
        <w:rPr>
          <w:b/>
          <w:sz w:val="28"/>
          <w:szCs w:val="28"/>
        </w:rPr>
        <w:t>.</w:t>
      </w:r>
    </w:p>
    <w:p w:rsidR="004D415A" w:rsidRPr="004D415A" w:rsidRDefault="004D415A" w:rsidP="004D5B3E">
      <w:pPr>
        <w:spacing w:line="276" w:lineRule="auto"/>
        <w:rPr>
          <w:b/>
          <w:sz w:val="28"/>
          <w:szCs w:val="28"/>
        </w:rPr>
      </w:pPr>
      <w:r w:rsidRPr="004D415A">
        <w:rPr>
          <w:b/>
          <w:sz w:val="28"/>
          <w:szCs w:val="28"/>
        </w:rPr>
        <w:t xml:space="preserve">Также заходите на наш официальный школьный сайт: </w:t>
      </w:r>
      <w:r w:rsidRPr="004D415A">
        <w:rPr>
          <w:b/>
          <w:sz w:val="28"/>
          <w:szCs w:val="28"/>
          <w:lang w:val="en-US"/>
        </w:rPr>
        <w:t>http</w:t>
      </w:r>
      <w:r w:rsidRPr="004D415A">
        <w:rPr>
          <w:b/>
          <w:sz w:val="28"/>
          <w:szCs w:val="28"/>
        </w:rPr>
        <w:t>://</w:t>
      </w:r>
      <w:proofErr w:type="spellStart"/>
      <w:r w:rsidRPr="004D415A">
        <w:rPr>
          <w:b/>
          <w:sz w:val="28"/>
          <w:szCs w:val="28"/>
          <w:lang w:val="en-US"/>
        </w:rPr>
        <w:t>shkola</w:t>
      </w:r>
      <w:proofErr w:type="spellEnd"/>
      <w:r w:rsidRPr="004D415A">
        <w:rPr>
          <w:b/>
          <w:sz w:val="28"/>
          <w:szCs w:val="28"/>
        </w:rPr>
        <w:t>1</w:t>
      </w:r>
      <w:proofErr w:type="spellStart"/>
      <w:r w:rsidRPr="004D415A">
        <w:rPr>
          <w:b/>
          <w:sz w:val="28"/>
          <w:szCs w:val="28"/>
          <w:lang w:val="en-US"/>
        </w:rPr>
        <w:t>rezh</w:t>
      </w:r>
      <w:proofErr w:type="spellEnd"/>
      <w:r w:rsidRPr="004D415A">
        <w:rPr>
          <w:b/>
          <w:sz w:val="28"/>
          <w:szCs w:val="28"/>
        </w:rPr>
        <w:t>.</w:t>
      </w:r>
      <w:proofErr w:type="spellStart"/>
      <w:r w:rsidRPr="004D415A">
        <w:rPr>
          <w:b/>
          <w:sz w:val="28"/>
          <w:szCs w:val="28"/>
          <w:lang w:val="en-US"/>
        </w:rPr>
        <w:t>ucos</w:t>
      </w:r>
      <w:proofErr w:type="spellEnd"/>
      <w:r w:rsidRPr="004D415A">
        <w:rPr>
          <w:b/>
          <w:sz w:val="28"/>
          <w:szCs w:val="28"/>
        </w:rPr>
        <w:t>.</w:t>
      </w:r>
      <w:proofErr w:type="spellStart"/>
      <w:r w:rsidRPr="004D415A">
        <w:rPr>
          <w:b/>
          <w:sz w:val="28"/>
          <w:szCs w:val="28"/>
          <w:lang w:val="en-US"/>
        </w:rPr>
        <w:t>ru</w:t>
      </w:r>
      <w:proofErr w:type="spellEnd"/>
      <w:r w:rsidRPr="004D415A">
        <w:rPr>
          <w:b/>
          <w:sz w:val="28"/>
          <w:szCs w:val="28"/>
        </w:rPr>
        <w:t>/</w:t>
      </w:r>
    </w:p>
    <w:p w:rsidR="004D5B3E" w:rsidRDefault="004D5B3E" w:rsidP="004D5B3E">
      <w:pPr>
        <w:spacing w:line="276" w:lineRule="auto"/>
        <w:rPr>
          <w:sz w:val="28"/>
          <w:szCs w:val="28"/>
        </w:rPr>
      </w:pPr>
    </w:p>
    <w:p w:rsidR="004D5B3E" w:rsidRDefault="004D5B3E" w:rsidP="004D5B3E">
      <w:pPr>
        <w:spacing w:line="276" w:lineRule="auto"/>
        <w:rPr>
          <w:sz w:val="28"/>
          <w:szCs w:val="28"/>
        </w:rPr>
      </w:pPr>
    </w:p>
    <w:p w:rsidR="004D5B3E" w:rsidRDefault="004D5B3E" w:rsidP="004D5B3E">
      <w:pPr>
        <w:spacing w:line="276" w:lineRule="auto"/>
        <w:rPr>
          <w:sz w:val="28"/>
          <w:szCs w:val="28"/>
        </w:rPr>
      </w:pPr>
    </w:p>
    <w:p w:rsidR="004D5B3E" w:rsidRDefault="004D5B3E" w:rsidP="004D5B3E">
      <w:pPr>
        <w:spacing w:line="276" w:lineRule="auto"/>
        <w:rPr>
          <w:sz w:val="28"/>
          <w:szCs w:val="28"/>
        </w:rPr>
      </w:pPr>
    </w:p>
    <w:p w:rsidR="004D5B3E" w:rsidRDefault="004D5B3E" w:rsidP="004D5B3E">
      <w:pPr>
        <w:spacing w:line="276" w:lineRule="auto"/>
        <w:rPr>
          <w:sz w:val="28"/>
          <w:szCs w:val="28"/>
        </w:rPr>
      </w:pPr>
    </w:p>
    <w:p w:rsidR="00460BB5" w:rsidRPr="00F445DC" w:rsidRDefault="00460BB5" w:rsidP="00814BD7">
      <w:pPr>
        <w:rPr>
          <w:sz w:val="28"/>
          <w:szCs w:val="28"/>
        </w:rPr>
      </w:pPr>
    </w:p>
    <w:p w:rsidR="009A55F0" w:rsidRPr="00F445DC" w:rsidRDefault="009A55F0" w:rsidP="00814BD7">
      <w:pPr>
        <w:rPr>
          <w:sz w:val="28"/>
          <w:szCs w:val="28"/>
        </w:rPr>
      </w:pPr>
    </w:p>
    <w:p w:rsidR="009A55F0" w:rsidRPr="00F445DC" w:rsidRDefault="009A55F0" w:rsidP="00814BD7">
      <w:pPr>
        <w:rPr>
          <w:sz w:val="28"/>
          <w:szCs w:val="28"/>
        </w:rPr>
      </w:pPr>
    </w:p>
    <w:p w:rsidR="009A55F0" w:rsidRPr="00F445DC" w:rsidRDefault="009A55F0" w:rsidP="00814BD7">
      <w:pPr>
        <w:rPr>
          <w:sz w:val="28"/>
          <w:szCs w:val="28"/>
        </w:rPr>
      </w:pPr>
    </w:p>
    <w:p w:rsidR="009A55F0" w:rsidRPr="00F445DC" w:rsidRDefault="009A55F0" w:rsidP="00814BD7">
      <w:pPr>
        <w:rPr>
          <w:sz w:val="28"/>
          <w:szCs w:val="28"/>
        </w:rPr>
      </w:pPr>
    </w:p>
    <w:p w:rsidR="009A55F0" w:rsidRPr="00F445DC" w:rsidRDefault="009A55F0" w:rsidP="00814BD7">
      <w:pPr>
        <w:rPr>
          <w:sz w:val="28"/>
          <w:szCs w:val="28"/>
        </w:rPr>
      </w:pPr>
    </w:p>
    <w:sectPr w:rsidR="009A55F0" w:rsidRPr="00F445DC" w:rsidSect="00453EA7">
      <w:type w:val="continuous"/>
      <w:pgSz w:w="11906" w:h="16838" w:code="9"/>
      <w:pgMar w:top="994" w:right="1728" w:bottom="1771" w:left="1483" w:header="432" w:footer="763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B51" w:rsidRDefault="00A92B51">
      <w:pPr>
        <w:spacing w:after="0" w:line="240" w:lineRule="auto"/>
      </w:pPr>
      <w:r>
        <w:separator/>
      </w:r>
    </w:p>
  </w:endnote>
  <w:endnote w:type="continuationSeparator" w:id="0">
    <w:p w:rsidR="00A92B51" w:rsidRDefault="00A9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51540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42F8" w:rsidRDefault="00525816">
        <w:pPr>
          <w:pStyle w:val="ab"/>
        </w:pPr>
        <w:r>
          <w:rPr>
            <w:lang w:bidi="ru-RU"/>
          </w:rPr>
          <w:fldChar w:fldCharType="begin"/>
        </w:r>
        <w:r w:rsidR="00FA76A9"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51386F">
          <w:rPr>
            <w:noProof/>
            <w:lang w:bidi="ru-RU"/>
          </w:rPr>
          <w:t>7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B51" w:rsidRDefault="00A92B51">
      <w:pPr>
        <w:spacing w:after="0" w:line="240" w:lineRule="auto"/>
      </w:pPr>
      <w:r>
        <w:separator/>
      </w:r>
    </w:p>
  </w:footnote>
  <w:footnote w:type="continuationSeparator" w:id="0">
    <w:p w:rsidR="00A92B51" w:rsidRDefault="00A92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527" w:rsidRDefault="00F736E5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250" cy="1060450"/>
              <wp:effectExtent l="0" t="0" r="6350" b="6350"/>
              <wp:wrapNone/>
              <wp:docPr id="2" name="Прямоугольник 2" descr="Прямоугольный дизайн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250" cy="10604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4E086D" id="Прямоугольник 2" o:spid="_x0000_s1026" alt="Прямоугольный дизайн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" fillcolor="#3a3a3a [3215]" strokecolor="#2a1120 [1604]" strokeweight="1pt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D7"/>
    <w:rsid w:val="00054920"/>
    <w:rsid w:val="000B4EC7"/>
    <w:rsid w:val="000D24BA"/>
    <w:rsid w:val="000D4B59"/>
    <w:rsid w:val="000E295C"/>
    <w:rsid w:val="000F3757"/>
    <w:rsid w:val="000F6430"/>
    <w:rsid w:val="00115F42"/>
    <w:rsid w:val="001208EB"/>
    <w:rsid w:val="00126B10"/>
    <w:rsid w:val="00130A04"/>
    <w:rsid w:val="00142543"/>
    <w:rsid w:val="00147556"/>
    <w:rsid w:val="00164565"/>
    <w:rsid w:val="00177F04"/>
    <w:rsid w:val="0019467D"/>
    <w:rsid w:val="001D1372"/>
    <w:rsid w:val="001D382E"/>
    <w:rsid w:val="001D5B2A"/>
    <w:rsid w:val="001D66D7"/>
    <w:rsid w:val="00221471"/>
    <w:rsid w:val="00227208"/>
    <w:rsid w:val="0023166C"/>
    <w:rsid w:val="00234430"/>
    <w:rsid w:val="00242D24"/>
    <w:rsid w:val="00250C8F"/>
    <w:rsid w:val="002654F7"/>
    <w:rsid w:val="0029636D"/>
    <w:rsid w:val="002B18D9"/>
    <w:rsid w:val="002C0782"/>
    <w:rsid w:val="002C0FCA"/>
    <w:rsid w:val="002D0740"/>
    <w:rsid w:val="00304F47"/>
    <w:rsid w:val="00325F7B"/>
    <w:rsid w:val="00327238"/>
    <w:rsid w:val="00342882"/>
    <w:rsid w:val="003432CF"/>
    <w:rsid w:val="0035622C"/>
    <w:rsid w:val="003610CB"/>
    <w:rsid w:val="003805B7"/>
    <w:rsid w:val="00383065"/>
    <w:rsid w:val="00394A0D"/>
    <w:rsid w:val="003E52C8"/>
    <w:rsid w:val="003E707C"/>
    <w:rsid w:val="004115E5"/>
    <w:rsid w:val="004137AB"/>
    <w:rsid w:val="00420BB9"/>
    <w:rsid w:val="00430D2C"/>
    <w:rsid w:val="00432399"/>
    <w:rsid w:val="00453EA7"/>
    <w:rsid w:val="00460BB5"/>
    <w:rsid w:val="0046357F"/>
    <w:rsid w:val="00465265"/>
    <w:rsid w:val="00466583"/>
    <w:rsid w:val="00476ACB"/>
    <w:rsid w:val="0049762F"/>
    <w:rsid w:val="004B14C1"/>
    <w:rsid w:val="004D415A"/>
    <w:rsid w:val="004D5769"/>
    <w:rsid w:val="004D5B3E"/>
    <w:rsid w:val="004D5ECA"/>
    <w:rsid w:val="004F3015"/>
    <w:rsid w:val="004F67F9"/>
    <w:rsid w:val="00504668"/>
    <w:rsid w:val="005067C9"/>
    <w:rsid w:val="0051386F"/>
    <w:rsid w:val="005142D8"/>
    <w:rsid w:val="0051526B"/>
    <w:rsid w:val="00525816"/>
    <w:rsid w:val="005365DD"/>
    <w:rsid w:val="00566847"/>
    <w:rsid w:val="00570EE4"/>
    <w:rsid w:val="005773E4"/>
    <w:rsid w:val="00591328"/>
    <w:rsid w:val="00593C62"/>
    <w:rsid w:val="00595A56"/>
    <w:rsid w:val="005A3686"/>
    <w:rsid w:val="005C3E17"/>
    <w:rsid w:val="005F4651"/>
    <w:rsid w:val="005F58F7"/>
    <w:rsid w:val="006139E6"/>
    <w:rsid w:val="00631E76"/>
    <w:rsid w:val="00647B47"/>
    <w:rsid w:val="0066514E"/>
    <w:rsid w:val="0068509E"/>
    <w:rsid w:val="00690A52"/>
    <w:rsid w:val="006916EC"/>
    <w:rsid w:val="006B04D1"/>
    <w:rsid w:val="006B605F"/>
    <w:rsid w:val="006F5F35"/>
    <w:rsid w:val="00727BAB"/>
    <w:rsid w:val="00732728"/>
    <w:rsid w:val="0074424A"/>
    <w:rsid w:val="007819C4"/>
    <w:rsid w:val="00786C35"/>
    <w:rsid w:val="00796D3C"/>
    <w:rsid w:val="007A5B1E"/>
    <w:rsid w:val="007B480D"/>
    <w:rsid w:val="007C29C9"/>
    <w:rsid w:val="007C2F30"/>
    <w:rsid w:val="007C4D5B"/>
    <w:rsid w:val="007E01F2"/>
    <w:rsid w:val="00814BD7"/>
    <w:rsid w:val="00831EA6"/>
    <w:rsid w:val="008406CA"/>
    <w:rsid w:val="008728EF"/>
    <w:rsid w:val="008A0D9C"/>
    <w:rsid w:val="008B0C04"/>
    <w:rsid w:val="008B7EC7"/>
    <w:rsid w:val="008D2576"/>
    <w:rsid w:val="008D4564"/>
    <w:rsid w:val="008E43E8"/>
    <w:rsid w:val="008E491C"/>
    <w:rsid w:val="008E55D4"/>
    <w:rsid w:val="0090561A"/>
    <w:rsid w:val="00907338"/>
    <w:rsid w:val="009715BD"/>
    <w:rsid w:val="00987527"/>
    <w:rsid w:val="009938BC"/>
    <w:rsid w:val="009A55F0"/>
    <w:rsid w:val="009C4486"/>
    <w:rsid w:val="009D4D16"/>
    <w:rsid w:val="009D5784"/>
    <w:rsid w:val="009D7174"/>
    <w:rsid w:val="009E47D2"/>
    <w:rsid w:val="00A00951"/>
    <w:rsid w:val="00A144DD"/>
    <w:rsid w:val="00A20A2B"/>
    <w:rsid w:val="00A44A77"/>
    <w:rsid w:val="00A61975"/>
    <w:rsid w:val="00A653C5"/>
    <w:rsid w:val="00A77E92"/>
    <w:rsid w:val="00A90B57"/>
    <w:rsid w:val="00A92B51"/>
    <w:rsid w:val="00AB3A1E"/>
    <w:rsid w:val="00AC0CFF"/>
    <w:rsid w:val="00AC238E"/>
    <w:rsid w:val="00AC5A57"/>
    <w:rsid w:val="00AE1B48"/>
    <w:rsid w:val="00B01439"/>
    <w:rsid w:val="00B56EBB"/>
    <w:rsid w:val="00B73714"/>
    <w:rsid w:val="00B75330"/>
    <w:rsid w:val="00B84899"/>
    <w:rsid w:val="00BE1091"/>
    <w:rsid w:val="00BE64CD"/>
    <w:rsid w:val="00BF3A88"/>
    <w:rsid w:val="00C10398"/>
    <w:rsid w:val="00C26359"/>
    <w:rsid w:val="00C35C0B"/>
    <w:rsid w:val="00C37555"/>
    <w:rsid w:val="00C40E04"/>
    <w:rsid w:val="00C57457"/>
    <w:rsid w:val="00C711B0"/>
    <w:rsid w:val="00C73ED9"/>
    <w:rsid w:val="00C8040A"/>
    <w:rsid w:val="00C9649C"/>
    <w:rsid w:val="00CB065E"/>
    <w:rsid w:val="00CC10D2"/>
    <w:rsid w:val="00CC24E3"/>
    <w:rsid w:val="00CC575A"/>
    <w:rsid w:val="00CE2CA4"/>
    <w:rsid w:val="00D12646"/>
    <w:rsid w:val="00D70E67"/>
    <w:rsid w:val="00D96FF2"/>
    <w:rsid w:val="00DB7864"/>
    <w:rsid w:val="00DC42FE"/>
    <w:rsid w:val="00DF7DBF"/>
    <w:rsid w:val="00E0242F"/>
    <w:rsid w:val="00E0539C"/>
    <w:rsid w:val="00E06A98"/>
    <w:rsid w:val="00E26C2A"/>
    <w:rsid w:val="00E43100"/>
    <w:rsid w:val="00E6373D"/>
    <w:rsid w:val="00E65002"/>
    <w:rsid w:val="00E663A1"/>
    <w:rsid w:val="00E961E4"/>
    <w:rsid w:val="00EA2272"/>
    <w:rsid w:val="00EB48A9"/>
    <w:rsid w:val="00ED2267"/>
    <w:rsid w:val="00EE25AE"/>
    <w:rsid w:val="00EE629D"/>
    <w:rsid w:val="00F23164"/>
    <w:rsid w:val="00F23D99"/>
    <w:rsid w:val="00F445DC"/>
    <w:rsid w:val="00F45ADE"/>
    <w:rsid w:val="00F647B0"/>
    <w:rsid w:val="00F736E5"/>
    <w:rsid w:val="00F874CE"/>
    <w:rsid w:val="00F87DB0"/>
    <w:rsid w:val="00F904DE"/>
    <w:rsid w:val="00F9775B"/>
    <w:rsid w:val="00FA76A9"/>
    <w:rsid w:val="00FB346D"/>
    <w:rsid w:val="00FD3B12"/>
    <w:rsid w:val="00FF3875"/>
    <w:rsid w:val="00FF4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0AF4182-AE27-734A-B9B3-FB47B0FE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816"/>
  </w:style>
  <w:style w:type="paragraph" w:styleId="1">
    <w:name w:val="heading 1"/>
    <w:basedOn w:val="a"/>
    <w:next w:val="a"/>
    <w:link w:val="10"/>
    <w:uiPriority w:val="9"/>
    <w:qFormat/>
    <w:rsid w:val="00525816"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5816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816"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816"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816"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5816"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816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816"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5816"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sid w:val="00525816"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sid w:val="00525816"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sid w:val="00525816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sid w:val="00525816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rsid w:val="005258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Заголовок Знак"/>
    <w:basedOn w:val="a0"/>
    <w:link w:val="a5"/>
    <w:uiPriority w:val="1"/>
    <w:rsid w:val="00525816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rsid w:val="00525816"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sid w:val="00525816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rsid w:val="00525816"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sid w:val="00525816"/>
    <w:rPr>
      <w:sz w:val="32"/>
    </w:rPr>
  </w:style>
  <w:style w:type="paragraph" w:styleId="ab">
    <w:name w:val="footer"/>
    <w:basedOn w:val="a"/>
    <w:link w:val="ac"/>
    <w:uiPriority w:val="99"/>
    <w:unhideWhenUsed/>
    <w:rsid w:val="00525816"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sid w:val="00525816"/>
    <w:rPr>
      <w:b/>
      <w:sz w:val="36"/>
    </w:rPr>
  </w:style>
  <w:style w:type="table" w:styleId="ad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525816"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25816"/>
  </w:style>
  <w:style w:type="paragraph" w:styleId="af0">
    <w:name w:val="caption"/>
    <w:basedOn w:val="a"/>
    <w:next w:val="a"/>
    <w:uiPriority w:val="35"/>
    <w:semiHidden/>
    <w:unhideWhenUsed/>
    <w:qFormat/>
    <w:rsid w:val="00525816"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sid w:val="00525816"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sid w:val="00525816"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rsid w:val="00525816"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sid w:val="00525816"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sid w:val="00525816"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rsid w:val="00525816"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sid w:val="00525816"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sid w:val="00525816"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sid w:val="00525816"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sid w:val="00525816"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rsid w:val="00525816"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sid w:val="00525816"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25816"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25816"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sid w:val="00525816"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25816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25816"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25816"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a">
    <w:name w:val="Balloon Text"/>
    <w:basedOn w:val="a"/>
    <w:link w:val="afb"/>
    <w:uiPriority w:val="99"/>
    <w:semiHidden/>
    <w:unhideWhenUsed/>
    <w:rsid w:val="002C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0782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E26C2A"/>
    <w:rPr>
      <w:color w:val="36A3B8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26C2A"/>
    <w:rPr>
      <w:color w:val="605E5C"/>
      <w:shd w:val="clear" w:color="auto" w:fill="E1DFDD"/>
    </w:rPr>
  </w:style>
  <w:style w:type="character" w:customStyle="1" w:styleId="12">
    <w:name w:val="Заголовок1"/>
    <w:basedOn w:val="a0"/>
    <w:rsid w:val="001D66D7"/>
  </w:style>
  <w:style w:type="character" w:customStyle="1" w:styleId="artist">
    <w:name w:val="artist"/>
    <w:basedOn w:val="a0"/>
    <w:rsid w:val="001D6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EF4EAEC0-FDB3-8A45-A212-F232F40C2762%7dtf5000202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{EF4EAEC0-FDB3-8A45-A212-F232F40C2762}tf50002026</Template>
  <TotalTime>1</TotalTime>
  <Pages>7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alenamiskiceva@gmail.com</dc:creator>
  <cp:lastModifiedBy>Олег Кузьмин</cp:lastModifiedBy>
  <cp:revision>2</cp:revision>
  <cp:lastPrinted>2022-10-18T03:33:00Z</cp:lastPrinted>
  <dcterms:created xsi:type="dcterms:W3CDTF">2022-10-18T05:46:00Z</dcterms:created>
  <dcterms:modified xsi:type="dcterms:W3CDTF">2022-10-18T05:46:00Z</dcterms:modified>
</cp:coreProperties>
</file>