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Макетная таблица"/>
      </w:tblPr>
      <w:tblGrid>
        <w:gridCol w:w="8695"/>
      </w:tblGrid>
      <w:tr w:rsidR="00C37555" w:rsidRPr="00814BD7" w14:paraId="22146314" w14:textId="77777777" w:rsidTr="00F87DB0">
        <w:tc>
          <w:tcPr>
            <w:tcW w:w="8573" w:type="dxa"/>
          </w:tcPr>
          <w:p w14:paraId="096FD393" w14:textId="77777777" w:rsidR="00C37555" w:rsidRPr="009D7174" w:rsidRDefault="00814BD7" w:rsidP="00BF4985">
            <w:pPr>
              <w:pStyle w:val="a5"/>
              <w:rPr>
                <w:sz w:val="72"/>
                <w:szCs w:val="72"/>
              </w:rPr>
            </w:pPr>
            <w:r w:rsidRPr="009D7174">
              <w:rPr>
                <w:sz w:val="72"/>
                <w:szCs w:val="72"/>
              </w:rPr>
              <w:t>Осторожно школа</w:t>
            </w:r>
          </w:p>
        </w:tc>
      </w:tr>
      <w:tr w:rsidR="00C37555" w:rsidRPr="00E65002" w14:paraId="745E21C8" w14:textId="77777777" w:rsidTr="00F87DB0">
        <w:tc>
          <w:tcPr>
            <w:tcW w:w="8573" w:type="dxa"/>
          </w:tcPr>
          <w:p w14:paraId="0329C458" w14:textId="24C3CB82" w:rsidR="00C37555" w:rsidRPr="009D7174" w:rsidRDefault="00234430" w:rsidP="00BF4985">
            <w:pPr>
              <w:pStyle w:val="a7"/>
              <w:rPr>
                <w:sz w:val="32"/>
                <w:szCs w:val="32"/>
              </w:rPr>
            </w:pPr>
            <w:r w:rsidRPr="009D7174">
              <w:rPr>
                <w:sz w:val="32"/>
                <w:szCs w:val="32"/>
              </w:rPr>
              <w:t xml:space="preserve">Информационно-развлекательная газета МБОУ СОШ </w:t>
            </w:r>
            <w:r w:rsidR="009D04F4">
              <w:rPr>
                <w:sz w:val="32"/>
                <w:szCs w:val="32"/>
              </w:rPr>
              <w:t xml:space="preserve"> </w:t>
            </w:r>
            <w:r w:rsidR="009D04F4" w:rsidRPr="009D04F4">
              <w:rPr>
                <w:sz w:val="32"/>
                <w:szCs w:val="32"/>
              </w:rPr>
              <w:t>№</w:t>
            </w:r>
            <w:r w:rsidRPr="009D7174">
              <w:rPr>
                <w:sz w:val="32"/>
                <w:szCs w:val="32"/>
              </w:rPr>
              <w:t>1</w:t>
            </w:r>
          </w:p>
        </w:tc>
      </w:tr>
    </w:tbl>
    <w:p w14:paraId="5A42F03D" w14:textId="1CFA9366" w:rsidR="00FF42F8" w:rsidRDefault="00F752BF">
      <w:pPr>
        <w:pStyle w:val="a9"/>
      </w:pPr>
      <w:r>
        <w:t>Дата 19.05</w:t>
      </w:r>
      <w:r w:rsidR="00304F47">
        <w:t>.2022</w:t>
      </w:r>
    </w:p>
    <w:p w14:paraId="71B43410" w14:textId="120F9467" w:rsidR="00453EA7" w:rsidRDefault="00F752BF" w:rsidP="007A6F6B">
      <w:pPr>
        <w:pStyle w:val="1"/>
        <w:ind w:right="55"/>
      </w:pPr>
      <w:r>
        <w:t>незабываемый май</w:t>
      </w:r>
    </w:p>
    <w:p w14:paraId="6E5B953E" w14:textId="77777777" w:rsidR="009D5A4E" w:rsidRDefault="009D5A4E" w:rsidP="00177F04"/>
    <w:p w14:paraId="047ED2C7" w14:textId="77777777" w:rsidR="00EC31F5" w:rsidRDefault="00EC31F5" w:rsidP="007A6F6B">
      <w:pPr>
        <w:pStyle w:val="a7"/>
        <w:rPr>
          <w:sz w:val="36"/>
          <w:szCs w:val="36"/>
        </w:rPr>
        <w:sectPr w:rsidR="00EC31F5" w:rsidSect="00ED2267">
          <w:footerReference w:type="default" r:id="rId9"/>
          <w:headerReference w:type="first" r:id="rId10"/>
          <w:pgSz w:w="11906" w:h="16838" w:code="9"/>
          <w:pgMar w:top="994" w:right="1728" w:bottom="1771" w:left="1483" w:header="432" w:footer="763" w:gutter="0"/>
          <w:cols w:space="720"/>
          <w:titlePg/>
          <w:docGrid w:linePitch="360"/>
        </w:sectPr>
      </w:pPr>
    </w:p>
    <w:p w14:paraId="2D5DB96A" w14:textId="10C6FD27" w:rsidR="00A66A13" w:rsidRPr="00AA5CA7" w:rsidRDefault="00453662" w:rsidP="00AA5CA7">
      <w:pPr>
        <w:pStyle w:val="a7"/>
        <w:rPr>
          <w:szCs w:val="48"/>
        </w:rPr>
      </w:pPr>
      <w:r w:rsidRPr="00AA5CA7">
        <w:rPr>
          <w:szCs w:val="48"/>
        </w:rPr>
        <w:lastRenderedPageBreak/>
        <w:t>Пост</w:t>
      </w:r>
      <w:r w:rsidR="009D04F4" w:rsidRPr="00AA5CA7">
        <w:rPr>
          <w:szCs w:val="48"/>
        </w:rPr>
        <w:t xml:space="preserve"> №</w:t>
      </w:r>
      <w:r w:rsidRPr="00AA5CA7">
        <w:rPr>
          <w:szCs w:val="48"/>
        </w:rPr>
        <w:t>1</w:t>
      </w:r>
      <w:r w:rsidR="009D04F4" w:rsidRPr="00AA5CA7">
        <w:rPr>
          <w:szCs w:val="48"/>
        </w:rPr>
        <w:t xml:space="preserve"> на площади Коммунаров. </w:t>
      </w:r>
    </w:p>
    <w:p w14:paraId="2AB32675" w14:textId="1184E273" w:rsidR="00A66A13" w:rsidRPr="00EC31F5" w:rsidRDefault="00A66A13" w:rsidP="00EC31F5">
      <w:pPr>
        <w:jc w:val="both"/>
      </w:pPr>
      <w:r w:rsidRPr="00EC31F5">
        <w:t>Вот и наступил месяц май. Наверное</w:t>
      </w:r>
      <w:r w:rsidR="00EC31F5">
        <w:t>,</w:t>
      </w:r>
      <w:r w:rsidRPr="00EC31F5">
        <w:t xml:space="preserve"> каждому известно, что именно в мае произошло одно из великих событий в истории нашей страны - победа в Великой Отечественной войне! А это значит</w:t>
      </w:r>
      <w:r w:rsidR="00EC31F5">
        <w:t>,</w:t>
      </w:r>
      <w:r w:rsidRPr="00EC31F5">
        <w:t xml:space="preserve"> что нашим </w:t>
      </w:r>
      <w:proofErr w:type="spellStart"/>
      <w:r w:rsidRPr="00EC31F5">
        <w:t>постовикам</w:t>
      </w:r>
      <w:proofErr w:type="spellEnd"/>
      <w:r w:rsidRPr="00EC31F5">
        <w:t xml:space="preserve"> пора снова надеть форму и приготовиться стоять Пост №1. </w:t>
      </w:r>
    </w:p>
    <w:p w14:paraId="35D71D2A" w14:textId="77777777" w:rsidR="00A66A13" w:rsidRPr="00EC31F5" w:rsidRDefault="00A66A13" w:rsidP="00EC31F5">
      <w:pPr>
        <w:jc w:val="both"/>
      </w:pPr>
      <w:r w:rsidRPr="00EC31F5">
        <w:t>Посты №1 – это память, дань уважения соотечественникам, отдавшим свои жизни за мирное небо над нашими головами. Организация Поста №1 – это большая честь и огромная ответственность. Вот и сейчас,</w:t>
      </w:r>
    </w:p>
    <w:p w14:paraId="317A4418" w14:textId="54D4414C" w:rsidR="007E0859" w:rsidRDefault="00A66A13" w:rsidP="00EC31F5">
      <w:pPr>
        <w:jc w:val="both"/>
      </w:pPr>
      <w:r w:rsidRPr="00EC31F5">
        <w:t>во вторник, третьего мая поисковый отряд «Рысь» МБОУ СОШ №1, город Реж приняли участие в областной акции Пост №1 на площади Коммунаров.</w:t>
      </w:r>
      <w:r w:rsidR="003D3EBF" w:rsidRPr="00EC31F5">
        <w:t xml:space="preserve"> </w:t>
      </w:r>
      <w:r w:rsidR="003D3EBF" w:rsidRPr="00EC31F5">
        <w:lastRenderedPageBreak/>
        <w:t xml:space="preserve">Ребята принесли клятву </w:t>
      </w:r>
      <w:proofErr w:type="spellStart"/>
      <w:r w:rsidR="003D3EBF" w:rsidRPr="00EC31F5">
        <w:t>постовика</w:t>
      </w:r>
      <w:proofErr w:type="spellEnd"/>
      <w:r w:rsidR="003D3EBF" w:rsidRPr="00EC31F5">
        <w:t>, после этого был</w:t>
      </w:r>
      <w:r w:rsidR="00EC31F5" w:rsidRPr="00EC31F5">
        <w:t>о возложение цветов. О</w:t>
      </w:r>
      <w:r w:rsidR="003D3EBF" w:rsidRPr="00EC31F5">
        <w:t>громное спасибо ребятам, ну и конечно «Ассоциации Возращение» за то, что они берегут и чтут память о погибших в то страшное время. Это действительно достойный уважения подвиг, который должен быть примером для всех.</w:t>
      </w:r>
    </w:p>
    <w:p w14:paraId="0601ABE1" w14:textId="494BE421" w:rsidR="004856E7" w:rsidRDefault="00EC31F5" w:rsidP="00EC31F5">
      <w:pPr>
        <w:jc w:val="both"/>
      </w:pPr>
      <w:r>
        <w:rPr>
          <w:noProof/>
          <w:lang w:eastAsia="ru-RU"/>
        </w:rPr>
        <w:drawing>
          <wp:inline distT="0" distB="0" distL="0" distR="0" wp14:anchorId="1791ECAE" wp14:editId="6856140B">
            <wp:extent cx="3039192" cy="2109216"/>
            <wp:effectExtent l="0" t="0" r="889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5a3550-a3b9-4de6-a11a-6e53e996100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975" cy="21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BA2AC" w14:textId="77777777" w:rsidR="00EC31F5" w:rsidRPr="00EC31F5" w:rsidRDefault="00EC31F5" w:rsidP="00EC31F5">
      <w:pPr>
        <w:jc w:val="both"/>
      </w:pPr>
    </w:p>
    <w:p w14:paraId="451C94C6" w14:textId="7ABCF6C6" w:rsidR="00EC31F5" w:rsidRPr="00DE5445" w:rsidRDefault="00944B24" w:rsidP="00F752BF">
      <w:pPr>
        <w:pStyle w:val="a7"/>
        <w:jc w:val="both"/>
        <w:rPr>
          <w:szCs w:val="48"/>
        </w:rPr>
      </w:pPr>
      <w:r w:rsidRPr="00DE5445">
        <w:rPr>
          <w:szCs w:val="48"/>
        </w:rPr>
        <w:t>Зарница в нашей школе?</w:t>
      </w:r>
    </w:p>
    <w:p w14:paraId="6BB28890" w14:textId="6B25F903" w:rsidR="000F3710" w:rsidRDefault="00D76DB2" w:rsidP="00EC31F5">
      <w:pPr>
        <w:jc w:val="both"/>
      </w:pPr>
      <w:r w:rsidRPr="00EC31F5">
        <w:t xml:space="preserve">6 мая в нашей школе проводилась игра Зарница для 5 </w:t>
      </w:r>
      <w:r w:rsidRPr="00EC31F5">
        <w:lastRenderedPageBreak/>
        <w:t>- 6 классов. Ребята получили много положительных эмоций, ну и куда же без лёгкого соперничества? Инт</w:t>
      </w:r>
      <w:r w:rsidR="00EC31F5">
        <w:t xml:space="preserve">ересно кто </w:t>
      </w:r>
      <w:proofErr w:type="spellStart"/>
      <w:r w:rsidR="00EC31F5">
        <w:t>выйграл</w:t>
      </w:r>
      <w:proofErr w:type="spellEnd"/>
      <w:r w:rsidR="00EC31F5">
        <w:t>? Победителем стали ученики 6Б класса!</w:t>
      </w:r>
      <w:r w:rsidRPr="00EC31F5">
        <w:t xml:space="preserve"> Но никто не был в обиде, ведь все получили свой сладкий приз и много позитива на все выходные!</w:t>
      </w:r>
    </w:p>
    <w:p w14:paraId="2ACEDC88" w14:textId="59941DAB" w:rsidR="00EC31F5" w:rsidRDefault="00EC31F5" w:rsidP="00EC31F5">
      <w:pPr>
        <w:jc w:val="both"/>
      </w:pPr>
      <w:r>
        <w:rPr>
          <w:noProof/>
          <w:lang w:eastAsia="ru-RU"/>
        </w:rPr>
        <w:drawing>
          <wp:inline distT="0" distB="0" distL="0" distR="0" wp14:anchorId="22430104" wp14:editId="6AE25A48">
            <wp:extent cx="2531745" cy="1979930"/>
            <wp:effectExtent l="0" t="0" r="190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894860-1b3d-47e5-8d47-e9ccdcd90d7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E7026" w14:textId="5672B0EE" w:rsidR="0037656F" w:rsidRDefault="0037656F" w:rsidP="00EC31F5">
      <w:pPr>
        <w:jc w:val="both"/>
      </w:pPr>
      <w:r>
        <w:rPr>
          <w:noProof/>
          <w:lang w:eastAsia="ru-RU"/>
        </w:rPr>
        <w:drawing>
          <wp:inline distT="0" distB="0" distL="0" distR="0" wp14:anchorId="08FA785A" wp14:editId="577D940D">
            <wp:extent cx="2531745" cy="1805940"/>
            <wp:effectExtent l="0" t="0" r="190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05eb4d-169e-4250-a760-addd216ede7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5AA7E" w14:textId="49287C1B" w:rsidR="0037656F" w:rsidRPr="00EC31F5" w:rsidRDefault="0037656F" w:rsidP="00EC31F5">
      <w:pPr>
        <w:jc w:val="both"/>
      </w:pPr>
      <w:r>
        <w:rPr>
          <w:noProof/>
          <w:lang w:eastAsia="ru-RU"/>
        </w:rPr>
        <w:drawing>
          <wp:inline distT="0" distB="0" distL="0" distR="0" wp14:anchorId="312DF4A5" wp14:editId="289B2BF4">
            <wp:extent cx="2531745" cy="2049145"/>
            <wp:effectExtent l="0" t="0" r="190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69302e-0fee-439f-b60c-37bfb8eee21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DFFE5" w14:textId="77777777" w:rsidR="00F752BF" w:rsidRDefault="00F752BF" w:rsidP="00EC31F5">
      <w:pPr>
        <w:jc w:val="both"/>
        <w:rPr>
          <w:sz w:val="22"/>
          <w:szCs w:val="22"/>
        </w:rPr>
      </w:pPr>
    </w:p>
    <w:p w14:paraId="572907F1" w14:textId="5F1BFE3C" w:rsidR="0037656F" w:rsidRPr="00DE5445" w:rsidRDefault="000F3710" w:rsidP="00AA5CA7">
      <w:pPr>
        <w:pStyle w:val="a7"/>
        <w:jc w:val="center"/>
        <w:rPr>
          <w:szCs w:val="48"/>
        </w:rPr>
      </w:pPr>
      <w:r w:rsidRPr="00DE5445">
        <w:rPr>
          <w:szCs w:val="48"/>
        </w:rPr>
        <w:lastRenderedPageBreak/>
        <w:t xml:space="preserve">Беги! Беги! </w:t>
      </w:r>
      <w:r w:rsidR="00F34FA6" w:rsidRPr="00DE5445">
        <w:rPr>
          <w:szCs w:val="48"/>
        </w:rPr>
        <w:t>Беги!</w:t>
      </w:r>
    </w:p>
    <w:p w14:paraId="145AF354" w14:textId="5AD91FC3" w:rsidR="000F3710" w:rsidRDefault="006B40AA" w:rsidP="00EC31F5">
      <w:pPr>
        <w:jc w:val="both"/>
      </w:pPr>
      <w:r w:rsidRPr="006B40AA">
        <w:t>В тот день 6 мая, когда дул сильный ветер и было безумно холодно, наши ребята</w:t>
      </w:r>
      <w:r w:rsidR="0037656F">
        <w:t xml:space="preserve"> отправились на эстафету. К сожа</w:t>
      </w:r>
      <w:r w:rsidRPr="006B40AA">
        <w:t>лению</w:t>
      </w:r>
      <w:r w:rsidR="0037656F">
        <w:t>,</w:t>
      </w:r>
      <w:r w:rsidRPr="006B40AA">
        <w:t xml:space="preserve"> в этом году у нашей школы не получилось занять первое место. </w:t>
      </w:r>
      <w:r w:rsidR="0037656F">
        <w:t xml:space="preserve"> </w:t>
      </w:r>
      <w:r w:rsidRPr="006B40AA">
        <w:t>За ком</w:t>
      </w:r>
      <w:r w:rsidR="0037656F">
        <w:t>м</w:t>
      </w:r>
      <w:r w:rsidRPr="006B40AA">
        <w:t>ентарием по эстафете мы обрат</w:t>
      </w:r>
      <w:r w:rsidR="0037656F">
        <w:t xml:space="preserve">ились к учителю физкультуры - </w:t>
      </w:r>
      <w:proofErr w:type="spellStart"/>
      <w:r w:rsidRPr="006B40AA">
        <w:t>Икимову</w:t>
      </w:r>
      <w:proofErr w:type="spellEnd"/>
      <w:r w:rsidRPr="006B40AA">
        <w:t xml:space="preserve"> Анатолию Игнатьевичу. „Очень жаль</w:t>
      </w:r>
      <w:r w:rsidR="0037656F">
        <w:t>,</w:t>
      </w:r>
      <w:r w:rsidRPr="006B40AA">
        <w:t xml:space="preserve"> что эстафета была всего 8 этапов, а не 20, как раньше. Ведь в нашей школе много ребят, которые любят бежать длинные дистанции, а из-за того что дистанция была не большой, то это было подобно карто</w:t>
      </w:r>
      <w:r w:rsidR="0037656F">
        <w:t xml:space="preserve">чной игре и победитель не был </w:t>
      </w:r>
      <w:r w:rsidRPr="006B40AA">
        <w:t>известен до конца соревнований. В будущем хотелось бы, чтобы вернули длинные дистанции и тогда, наша шко</w:t>
      </w:r>
      <w:r w:rsidR="0037656F">
        <w:t>ла будет всегда на первом месте</w:t>
      </w:r>
      <w:r w:rsidRPr="006B40AA">
        <w:t>”</w:t>
      </w:r>
      <w:r w:rsidR="0037656F">
        <w:t>.</w:t>
      </w:r>
    </w:p>
    <w:p w14:paraId="1F61D216" w14:textId="06B06F50" w:rsidR="0037656F" w:rsidRDefault="0037656F" w:rsidP="00EC31F5">
      <w:pPr>
        <w:jc w:val="both"/>
      </w:pPr>
      <w:r>
        <w:rPr>
          <w:noProof/>
          <w:lang w:eastAsia="ru-RU"/>
        </w:rPr>
        <w:drawing>
          <wp:inline distT="0" distB="0" distL="0" distR="0" wp14:anchorId="39AB0B08" wp14:editId="3DD571A6">
            <wp:extent cx="2531745" cy="1956435"/>
            <wp:effectExtent l="0" t="0" r="190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c0cf08-9c7e-46be-ac0f-6ebfb26a959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05D2B" w14:textId="77731D86" w:rsidR="00E57F32" w:rsidRDefault="00E57F32" w:rsidP="00EC31F5">
      <w:pPr>
        <w:jc w:val="both"/>
      </w:pPr>
    </w:p>
    <w:p w14:paraId="7580DEA8" w14:textId="7C4910E1" w:rsidR="00F752BF" w:rsidRPr="00DE5445" w:rsidRDefault="00FB015D" w:rsidP="00F752BF">
      <w:pPr>
        <w:pStyle w:val="a7"/>
        <w:jc w:val="both"/>
        <w:rPr>
          <w:szCs w:val="48"/>
        </w:rPr>
      </w:pPr>
      <w:r w:rsidRPr="00DE5445">
        <w:rPr>
          <w:szCs w:val="48"/>
        </w:rPr>
        <w:lastRenderedPageBreak/>
        <w:t xml:space="preserve">Спасибо за победу! </w:t>
      </w:r>
    </w:p>
    <w:p w14:paraId="00A52B3D" w14:textId="370FD0A4" w:rsidR="00FB015D" w:rsidRDefault="0037656F" w:rsidP="0037656F">
      <w:pPr>
        <w:jc w:val="both"/>
      </w:pPr>
      <w:r>
        <w:t>А вы ходили на митинг посвя</w:t>
      </w:r>
      <w:r w:rsidR="00FB015D">
        <w:t>щенный Дню Победы? Скажем так, этот праздник дей</w:t>
      </w:r>
      <w:r>
        <w:t xml:space="preserve">ствительно вызывает </w:t>
      </w:r>
      <w:r w:rsidR="00FB015D">
        <w:t xml:space="preserve">восхищение. На митинг пришло очень много человек со всего нашего города. Была проведена праздничная программа, а </w:t>
      </w:r>
      <w:proofErr w:type="spellStart"/>
      <w:r w:rsidR="00FB015D">
        <w:t>постовики</w:t>
      </w:r>
      <w:proofErr w:type="spellEnd"/>
      <w:r w:rsidR="00FB015D">
        <w:t xml:space="preserve"> школы </w:t>
      </w:r>
      <w:r w:rsidRPr="0037656F">
        <w:t>№</w:t>
      </w:r>
      <w:r w:rsidR="00FB015D">
        <w:t xml:space="preserve">1 заступили в почётный караул у монумента трудовой и боевой славы.  </w:t>
      </w:r>
    </w:p>
    <w:p w14:paraId="2B82F273" w14:textId="68DDBDC2" w:rsidR="00FB015D" w:rsidRDefault="00FB015D" w:rsidP="00EC31F5">
      <w:pPr>
        <w:jc w:val="both"/>
      </w:pPr>
      <w:r>
        <w:t>Про этот праздник и про подвиг можно и нужно сказать много слов, но мы сможем лишь одно - спасибо за победу!</w:t>
      </w:r>
    </w:p>
    <w:p w14:paraId="4075B922" w14:textId="267FE05F" w:rsidR="0037656F" w:rsidRDefault="0037656F" w:rsidP="00EC31F5">
      <w:pPr>
        <w:jc w:val="both"/>
      </w:pPr>
      <w:r>
        <w:rPr>
          <w:noProof/>
          <w:lang w:eastAsia="ru-RU"/>
        </w:rPr>
        <w:drawing>
          <wp:inline distT="0" distB="0" distL="0" distR="0" wp14:anchorId="12CF718F" wp14:editId="39CACE62">
            <wp:extent cx="2531745" cy="1807845"/>
            <wp:effectExtent l="0" t="0" r="190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afe92f-1bb6-4e3f-a855-7db37060f2f1 (1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C4C8F" w14:textId="01D0AD27" w:rsidR="0037656F" w:rsidRDefault="0037656F" w:rsidP="00EC31F5">
      <w:pPr>
        <w:jc w:val="both"/>
      </w:pPr>
      <w:r>
        <w:rPr>
          <w:noProof/>
          <w:lang w:eastAsia="ru-RU"/>
        </w:rPr>
        <w:drawing>
          <wp:inline distT="0" distB="0" distL="0" distR="0" wp14:anchorId="3D8F6DB6" wp14:editId="531E7BA7">
            <wp:extent cx="2531745" cy="1794510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35984e-743f-4953-8bce-e6b0dc6bb45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40788" w14:textId="77777777" w:rsidR="0037656F" w:rsidRDefault="0037656F" w:rsidP="00EC31F5">
      <w:pPr>
        <w:jc w:val="both"/>
      </w:pPr>
    </w:p>
    <w:p w14:paraId="1DC5A594" w14:textId="426DDA09" w:rsidR="0005179F" w:rsidRDefault="0005179F" w:rsidP="00EC31F5">
      <w:pPr>
        <w:jc w:val="both"/>
      </w:pPr>
    </w:p>
    <w:p w14:paraId="739F5D6D" w14:textId="4FF53FA7" w:rsidR="00F34FA6" w:rsidRPr="00DE5445" w:rsidRDefault="0005179F" w:rsidP="00AA5CA7">
      <w:pPr>
        <w:pStyle w:val="a7"/>
        <w:jc w:val="center"/>
        <w:rPr>
          <w:sz w:val="44"/>
          <w:szCs w:val="44"/>
        </w:rPr>
      </w:pPr>
      <w:r w:rsidRPr="00DE5445">
        <w:rPr>
          <w:sz w:val="44"/>
          <w:szCs w:val="44"/>
        </w:rPr>
        <w:lastRenderedPageBreak/>
        <w:t xml:space="preserve">А вы </w:t>
      </w:r>
      <w:r w:rsidR="009E368C" w:rsidRPr="00DE5445">
        <w:rPr>
          <w:sz w:val="44"/>
          <w:szCs w:val="44"/>
        </w:rPr>
        <w:t>слышали?</w:t>
      </w:r>
    </w:p>
    <w:p w14:paraId="49D0D3E1" w14:textId="77777777" w:rsidR="0005179F" w:rsidRDefault="0005179F" w:rsidP="00EC31F5">
      <w:pPr>
        <w:jc w:val="both"/>
      </w:pPr>
      <w:r>
        <w:t xml:space="preserve">В школе пропали шарики, куда же они подевались? Кражу заметила педагог-организатор Юлия Александровна. По её словам она готовила их для украшения ширмы. В этот же день она обнаружила, что половина из них пропали. </w:t>
      </w:r>
    </w:p>
    <w:p w14:paraId="0EA11703" w14:textId="334D51EA" w:rsidR="00A2334E" w:rsidRDefault="0005179F" w:rsidP="00EC31F5">
      <w:pPr>
        <w:jc w:val="both"/>
      </w:pPr>
      <w:r>
        <w:t>Проведя небольшое следствие</w:t>
      </w:r>
      <w:r w:rsidR="0037656F">
        <w:t>,</w:t>
      </w:r>
      <w:r>
        <w:t xml:space="preserve"> было обнаружено, что во время преступления там оказались ученики 8Б класса. В ходе допроса выяснили, что алиби у учеников нет, но никто так и не признал вины. После уроков шарики магическим образом оказались на месте. Вопрос, зачем им понадобились шарики? Вопрос остался без ответа.</w:t>
      </w:r>
    </w:p>
    <w:p w14:paraId="60585167" w14:textId="7350A2F0" w:rsidR="00DE5445" w:rsidRDefault="00DE5445" w:rsidP="00DE5445">
      <w:pPr>
        <w:pStyle w:val="a7"/>
      </w:pPr>
      <w:r>
        <w:t>Память за собою поведи…</w:t>
      </w:r>
    </w:p>
    <w:p w14:paraId="744065F2" w14:textId="77777777" w:rsidR="00AD7176" w:rsidRDefault="00F716FD" w:rsidP="00EC31F5">
      <w:pPr>
        <w:jc w:val="both"/>
        <w:sectPr w:rsidR="00AD7176" w:rsidSect="00EC31F5">
          <w:type w:val="continuous"/>
          <w:pgSz w:w="11906" w:h="16838" w:code="9"/>
          <w:pgMar w:top="994" w:right="1728" w:bottom="1771" w:left="1483" w:header="432" w:footer="763" w:gutter="0"/>
          <w:cols w:num="2" w:space="720"/>
          <w:titlePg/>
          <w:docGrid w:linePitch="360"/>
        </w:sectPr>
      </w:pPr>
      <w:r>
        <w:t>Думаете это всё, что произошло за май</w:t>
      </w:r>
      <w:r w:rsidRPr="00F716FD">
        <w:t>?</w:t>
      </w:r>
      <w:r>
        <w:t xml:space="preserve"> А вот и нет. 6 мая помимо эстафеты и зарницы была проведена литературная гостиная,  посвященная памяти о Великой Отечественной войне. На ней ребята прочитали стихотворения о солдатах и бойцах, </w:t>
      </w:r>
      <w:r w:rsidR="00DE5445">
        <w:t xml:space="preserve">которые сражались за нас и нашу Родину. Пели песни и показали небольшую сценку. За </w:t>
      </w:r>
    </w:p>
    <w:p w14:paraId="45A92858" w14:textId="145DF9AF" w:rsidR="00F716FD" w:rsidRPr="00F716FD" w:rsidRDefault="00DE5445" w:rsidP="00EC31F5">
      <w:pPr>
        <w:jc w:val="both"/>
      </w:pPr>
      <w:r>
        <w:lastRenderedPageBreak/>
        <w:t>это, ребятами мож</w:t>
      </w:r>
      <w:r w:rsidR="00AA5CA7">
        <w:t xml:space="preserve">но действительно гордиться,  то, </w:t>
      </w:r>
      <w:r>
        <w:t>как они серьёзно отнеслись к этому мероприятию, чтобы сохранить память о героях нашей страны.</w:t>
      </w:r>
    </w:p>
    <w:p w14:paraId="4E4A846D" w14:textId="5F9A3085" w:rsidR="00F34FA6" w:rsidRPr="00AA5CA7" w:rsidRDefault="008A64C3" w:rsidP="00AA5CA7">
      <w:pPr>
        <w:pStyle w:val="a7"/>
      </w:pPr>
      <w:r w:rsidRPr="00AA5CA7">
        <w:t xml:space="preserve">Что происходит в школьном </w:t>
      </w:r>
      <w:r w:rsidR="00156C0E" w:rsidRPr="00AA5CA7">
        <w:t>коридоре?</w:t>
      </w:r>
    </w:p>
    <w:p w14:paraId="492ACCC4" w14:textId="36770F8C" w:rsidR="00DE5445" w:rsidRDefault="00156C0E" w:rsidP="00DE5445">
      <w:pPr>
        <w:jc w:val="both"/>
      </w:pPr>
      <w:r w:rsidRPr="00156C0E">
        <w:t>Не знаете</w:t>
      </w:r>
      <w:r w:rsidR="0037656F">
        <w:t xml:space="preserve">, </w:t>
      </w:r>
      <w:r w:rsidRPr="00156C0E">
        <w:t xml:space="preserve">что происходит в школьном коридоре? Почему некоторые ребята, то полностью в белом, то полностью в чёрном, а вчера вообще пришли в детской одежде? Да просто ученики 9 классов выпускаются из школы! Последнюю неделю они решили одеваться по особому расписанию, а сегодня вот расклеили необычные фотографии по всей школе. Так что если увидите что-то подобное в коридоре </w:t>
      </w:r>
      <w:r w:rsidR="0037656F">
        <w:t>–</w:t>
      </w:r>
      <w:r w:rsidRPr="00156C0E">
        <w:t xml:space="preserve"> не</w:t>
      </w:r>
      <w:r w:rsidR="0037656F">
        <w:t xml:space="preserve"> </w:t>
      </w:r>
      <w:r w:rsidR="00DE5445">
        <w:t xml:space="preserve">пугайтесь, а </w:t>
      </w:r>
      <w:r w:rsidR="00AD7176">
        <w:t>пожелайте ребятам удачи на экзамене!</w:t>
      </w:r>
    </w:p>
    <w:p w14:paraId="55388B04" w14:textId="4C2AB641" w:rsidR="00AD7176" w:rsidRDefault="00AD7176" w:rsidP="00DE544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4053062" wp14:editId="14211BEA">
            <wp:extent cx="2982686" cy="2236828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be6ae2-82eb-4b42-b92b-a013b2a1b59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829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539FC54" w14:textId="1E05961D" w:rsidR="00AD7176" w:rsidRDefault="00AD7176" w:rsidP="00DE5445">
      <w:pPr>
        <w:jc w:val="both"/>
      </w:pPr>
      <w:r>
        <w:rPr>
          <w:noProof/>
          <w:lang w:eastAsia="ru-RU"/>
        </w:rPr>
        <w:drawing>
          <wp:inline distT="0" distB="0" distL="0" distR="0" wp14:anchorId="575C8A3C" wp14:editId="452C3644">
            <wp:extent cx="2531745" cy="3375660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0cee88-8422-495f-ba70-ef5bd015242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65825" w14:textId="77777777" w:rsidR="00AD7176" w:rsidRDefault="00AD7176" w:rsidP="00DE5445">
      <w:pPr>
        <w:jc w:val="both"/>
      </w:pPr>
    </w:p>
    <w:p w14:paraId="25B0296F" w14:textId="77777777" w:rsidR="00AD7176" w:rsidRDefault="00AD7176" w:rsidP="00DE5445">
      <w:pPr>
        <w:jc w:val="both"/>
      </w:pPr>
    </w:p>
    <w:p w14:paraId="72323E52" w14:textId="77777777" w:rsidR="00AD7176" w:rsidRDefault="00AD7176" w:rsidP="00DE5445">
      <w:pPr>
        <w:jc w:val="both"/>
      </w:pPr>
    </w:p>
    <w:p w14:paraId="0C8DC475" w14:textId="77777777" w:rsidR="00AD7176" w:rsidRDefault="00AD7176" w:rsidP="00DE5445">
      <w:pPr>
        <w:jc w:val="both"/>
      </w:pPr>
    </w:p>
    <w:p w14:paraId="35B668F0" w14:textId="77777777" w:rsidR="00AD7176" w:rsidRDefault="00AD7176" w:rsidP="00DE5445">
      <w:pPr>
        <w:jc w:val="both"/>
      </w:pPr>
    </w:p>
    <w:p w14:paraId="31E48E03" w14:textId="77777777" w:rsidR="00AD7176" w:rsidRDefault="00AD7176" w:rsidP="00DE5445">
      <w:pPr>
        <w:jc w:val="both"/>
      </w:pPr>
    </w:p>
    <w:p w14:paraId="2828E63A" w14:textId="77777777" w:rsidR="00AD7176" w:rsidRDefault="00AD7176" w:rsidP="00DE5445">
      <w:pPr>
        <w:jc w:val="both"/>
      </w:pPr>
    </w:p>
    <w:p w14:paraId="44151071" w14:textId="77777777" w:rsidR="00AD7176" w:rsidRDefault="00AD7176" w:rsidP="00DE5445">
      <w:pPr>
        <w:jc w:val="both"/>
      </w:pPr>
    </w:p>
    <w:p w14:paraId="7724A2ED" w14:textId="77777777" w:rsidR="00AD7176" w:rsidRDefault="00AD7176" w:rsidP="00DE5445">
      <w:pPr>
        <w:jc w:val="both"/>
      </w:pPr>
    </w:p>
    <w:p w14:paraId="538B632B" w14:textId="77777777" w:rsidR="00AD7176" w:rsidRDefault="00AD7176" w:rsidP="00DE5445">
      <w:pPr>
        <w:jc w:val="both"/>
      </w:pPr>
    </w:p>
    <w:p w14:paraId="2568593E" w14:textId="77777777" w:rsidR="00AD7176" w:rsidRDefault="00AD7176" w:rsidP="00DE5445">
      <w:pPr>
        <w:jc w:val="both"/>
      </w:pPr>
    </w:p>
    <w:p w14:paraId="2F34533A" w14:textId="77777777" w:rsidR="00AD7176" w:rsidRDefault="00AD7176" w:rsidP="00DE5445">
      <w:pPr>
        <w:jc w:val="both"/>
      </w:pPr>
    </w:p>
    <w:p w14:paraId="0569984A" w14:textId="77777777" w:rsidR="00AD7176" w:rsidRDefault="00AD7176" w:rsidP="00DE5445">
      <w:pPr>
        <w:jc w:val="both"/>
      </w:pPr>
    </w:p>
    <w:p w14:paraId="3F03F58C" w14:textId="77777777" w:rsidR="00AD7176" w:rsidRDefault="00AD7176" w:rsidP="00DE5445">
      <w:pPr>
        <w:jc w:val="both"/>
      </w:pPr>
    </w:p>
    <w:p w14:paraId="15EFCB36" w14:textId="77777777" w:rsidR="00AD7176" w:rsidRDefault="00AD7176" w:rsidP="00DE5445">
      <w:pPr>
        <w:jc w:val="both"/>
      </w:pPr>
    </w:p>
    <w:p w14:paraId="2B5397CE" w14:textId="77777777" w:rsidR="00AD7176" w:rsidRDefault="00AD7176" w:rsidP="00DE5445">
      <w:pPr>
        <w:jc w:val="both"/>
      </w:pPr>
    </w:p>
    <w:p w14:paraId="40F394B9" w14:textId="77777777" w:rsidR="00AD7176" w:rsidRDefault="00AD7176" w:rsidP="00DE5445">
      <w:pPr>
        <w:jc w:val="both"/>
      </w:pPr>
    </w:p>
    <w:p w14:paraId="5B9D63B5" w14:textId="77777777" w:rsidR="00AD7176" w:rsidRDefault="00AD7176" w:rsidP="00DE5445">
      <w:pPr>
        <w:jc w:val="both"/>
      </w:pPr>
    </w:p>
    <w:p w14:paraId="4007032D" w14:textId="77777777" w:rsidR="00AD7176" w:rsidRDefault="00AD7176" w:rsidP="00DE5445">
      <w:pPr>
        <w:jc w:val="both"/>
      </w:pPr>
    </w:p>
    <w:p w14:paraId="6811A8D1" w14:textId="77777777" w:rsidR="00AD7176" w:rsidRDefault="00AD7176" w:rsidP="00DE5445">
      <w:pPr>
        <w:jc w:val="both"/>
      </w:pPr>
    </w:p>
    <w:p w14:paraId="0886411B" w14:textId="77777777" w:rsidR="00AD7176" w:rsidRDefault="00AD7176" w:rsidP="00DE5445">
      <w:pPr>
        <w:jc w:val="both"/>
      </w:pPr>
    </w:p>
    <w:p w14:paraId="217C60DB" w14:textId="77777777" w:rsidR="00AD7176" w:rsidRDefault="00AD7176" w:rsidP="00DE5445">
      <w:pPr>
        <w:jc w:val="both"/>
      </w:pPr>
    </w:p>
    <w:p w14:paraId="3B9C864E" w14:textId="77777777" w:rsidR="00AD7176" w:rsidRDefault="00AD7176" w:rsidP="00DE5445">
      <w:pPr>
        <w:jc w:val="both"/>
      </w:pPr>
    </w:p>
    <w:p w14:paraId="7ED92284" w14:textId="77777777" w:rsidR="00AD7176" w:rsidRDefault="00AD7176" w:rsidP="00DE5445">
      <w:pPr>
        <w:jc w:val="both"/>
      </w:pPr>
    </w:p>
    <w:p w14:paraId="6B0E2D64" w14:textId="77777777" w:rsidR="00AD7176" w:rsidRDefault="00AD7176" w:rsidP="00DE5445">
      <w:pPr>
        <w:jc w:val="both"/>
      </w:pPr>
    </w:p>
    <w:p w14:paraId="19F056E2" w14:textId="77777777" w:rsidR="00AD7176" w:rsidRDefault="00AD7176" w:rsidP="00DE5445">
      <w:pPr>
        <w:jc w:val="both"/>
      </w:pPr>
    </w:p>
    <w:p w14:paraId="3441D1D4" w14:textId="77777777" w:rsidR="00AD7176" w:rsidRDefault="00AD7176" w:rsidP="00DE5445">
      <w:pPr>
        <w:jc w:val="both"/>
      </w:pPr>
    </w:p>
    <w:p w14:paraId="5C1B6E8E" w14:textId="77777777" w:rsidR="00AD7176" w:rsidRDefault="00AD7176" w:rsidP="00DE5445">
      <w:pPr>
        <w:jc w:val="both"/>
      </w:pPr>
    </w:p>
    <w:p w14:paraId="733B1254" w14:textId="77777777" w:rsidR="00AD7176" w:rsidRDefault="00AD7176" w:rsidP="00DE5445">
      <w:pPr>
        <w:jc w:val="both"/>
        <w:sectPr w:rsidR="00AD7176" w:rsidSect="00AD7176">
          <w:type w:val="continuous"/>
          <w:pgSz w:w="11906" w:h="16838" w:code="9"/>
          <w:pgMar w:top="994" w:right="1728" w:bottom="1771" w:left="1483" w:header="432" w:footer="763" w:gutter="0"/>
          <w:cols w:num="2" w:space="720"/>
          <w:titlePg/>
          <w:docGrid w:linePitch="360"/>
        </w:sectPr>
      </w:pPr>
    </w:p>
    <w:p w14:paraId="5A4A4A44" w14:textId="4D2F02BD" w:rsidR="00E26C2A" w:rsidRPr="00A66A13" w:rsidRDefault="00E26C2A" w:rsidP="00AD7176">
      <w:pPr>
        <w:rPr>
          <w:sz w:val="22"/>
          <w:szCs w:val="22"/>
        </w:rPr>
      </w:pPr>
    </w:p>
    <w:sectPr w:rsidR="00E26C2A" w:rsidRPr="00A66A13" w:rsidSect="00453EA7">
      <w:type w:val="continuous"/>
      <w:pgSz w:w="11906" w:h="16838" w:code="9"/>
      <w:pgMar w:top="994" w:right="1728" w:bottom="1771" w:left="1483" w:header="432" w:footer="763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7B40C9" w14:textId="77777777" w:rsidR="002103BF" w:rsidRDefault="002103BF">
      <w:pPr>
        <w:spacing w:after="0" w:line="240" w:lineRule="auto"/>
      </w:pPr>
      <w:r>
        <w:separator/>
      </w:r>
    </w:p>
  </w:endnote>
  <w:endnote w:type="continuationSeparator" w:id="0">
    <w:p w14:paraId="7FEFC97B" w14:textId="77777777" w:rsidR="002103BF" w:rsidRDefault="00210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51540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1ADD25" w14:textId="77777777" w:rsidR="00FF42F8" w:rsidRDefault="00FA76A9">
        <w:pPr>
          <w:pStyle w:val="ab"/>
        </w:pPr>
        <w:r>
          <w:rPr>
            <w:lang w:bidi="ru-RU"/>
          </w:rPr>
          <w:fldChar w:fldCharType="begin"/>
        </w:r>
        <w:r>
          <w:rPr>
            <w:lang w:bidi="ru-RU"/>
          </w:rPr>
          <w:instrText xml:space="preserve"> PAGE   \* MERGEFORMAT </w:instrText>
        </w:r>
        <w:r>
          <w:rPr>
            <w:lang w:bidi="ru-RU"/>
          </w:rPr>
          <w:fldChar w:fldCharType="separate"/>
        </w:r>
        <w:r w:rsidR="00AD7176">
          <w:rPr>
            <w:noProof/>
            <w:lang w:bidi="ru-RU"/>
          </w:rPr>
          <w:t>2</w:t>
        </w:r>
        <w:r>
          <w:rPr>
            <w:noProof/>
            <w:lang w:bidi="ru-RU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8E19DF" w14:textId="77777777" w:rsidR="002103BF" w:rsidRDefault="002103BF">
      <w:pPr>
        <w:spacing w:after="0" w:line="240" w:lineRule="auto"/>
      </w:pPr>
      <w:r>
        <w:separator/>
      </w:r>
    </w:p>
  </w:footnote>
  <w:footnote w:type="continuationSeparator" w:id="0">
    <w:p w14:paraId="06DDC68C" w14:textId="77777777" w:rsidR="002103BF" w:rsidRDefault="00210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EAF2FD" w14:textId="77777777" w:rsidR="00987527" w:rsidRDefault="00987527">
    <w:pPr>
      <w:pStyle w:val="ae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499BFD28" wp14:editId="004BD382">
              <wp:simplePos x="0" y="0"/>
              <wp:positionH relativeFrom="page">
                <wp:posOffset>8890</wp:posOffset>
              </wp:positionH>
              <wp:positionV relativeFrom="page">
                <wp:posOffset>631190</wp:posOffset>
              </wp:positionV>
              <wp:extent cx="603504" cy="1060704"/>
              <wp:effectExtent l="0" t="0" r="25400" b="25400"/>
              <wp:wrapNone/>
              <wp:docPr id="2" name="Прямоугольник 2" descr="Прямоугольный дизайн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3504" cy="1060704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218D4A7" id="Прямоугольник 2" o:spid="_x0000_s1026" alt="Прямоугольный дизайн" style="position:absolute;margin-left:.7pt;margin-top:49.7pt;width:47.5pt;height:83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" fillcolor="#3a3a3a [3215]" strokecolor="#2a1120 [1604]" strokeweight="1pt"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7BE8D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B9EAC7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110C3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9D986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7F60EE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0611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12C9D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250F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0BC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DB49E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BD7"/>
    <w:rsid w:val="000516B4"/>
    <w:rsid w:val="0005179F"/>
    <w:rsid w:val="00054920"/>
    <w:rsid w:val="000F3710"/>
    <w:rsid w:val="00126B10"/>
    <w:rsid w:val="00156C0E"/>
    <w:rsid w:val="00177F04"/>
    <w:rsid w:val="0019467D"/>
    <w:rsid w:val="001B7524"/>
    <w:rsid w:val="002103BF"/>
    <w:rsid w:val="00234430"/>
    <w:rsid w:val="00294172"/>
    <w:rsid w:val="002C0782"/>
    <w:rsid w:val="002D0740"/>
    <w:rsid w:val="00304F47"/>
    <w:rsid w:val="00336271"/>
    <w:rsid w:val="0037656F"/>
    <w:rsid w:val="003D3EBF"/>
    <w:rsid w:val="00416C4B"/>
    <w:rsid w:val="004231CA"/>
    <w:rsid w:val="00432399"/>
    <w:rsid w:val="00453662"/>
    <w:rsid w:val="00453EA7"/>
    <w:rsid w:val="0046357F"/>
    <w:rsid w:val="004856E7"/>
    <w:rsid w:val="005365DD"/>
    <w:rsid w:val="00595A56"/>
    <w:rsid w:val="005A560A"/>
    <w:rsid w:val="00673E6A"/>
    <w:rsid w:val="00675A56"/>
    <w:rsid w:val="006B3011"/>
    <w:rsid w:val="006B40AA"/>
    <w:rsid w:val="00732728"/>
    <w:rsid w:val="007A6F6B"/>
    <w:rsid w:val="007E0859"/>
    <w:rsid w:val="007E54EA"/>
    <w:rsid w:val="00814BD7"/>
    <w:rsid w:val="008A64C3"/>
    <w:rsid w:val="008D2576"/>
    <w:rsid w:val="00944B24"/>
    <w:rsid w:val="00987527"/>
    <w:rsid w:val="009938BC"/>
    <w:rsid w:val="009D04F4"/>
    <w:rsid w:val="009D3423"/>
    <w:rsid w:val="009D5A4E"/>
    <w:rsid w:val="009D7174"/>
    <w:rsid w:val="009E368C"/>
    <w:rsid w:val="00A2334E"/>
    <w:rsid w:val="00A44A77"/>
    <w:rsid w:val="00A66A13"/>
    <w:rsid w:val="00AA5CA7"/>
    <w:rsid w:val="00AD7176"/>
    <w:rsid w:val="00B57A3C"/>
    <w:rsid w:val="00B73714"/>
    <w:rsid w:val="00B84899"/>
    <w:rsid w:val="00BE1091"/>
    <w:rsid w:val="00BE68CD"/>
    <w:rsid w:val="00C37555"/>
    <w:rsid w:val="00C711B0"/>
    <w:rsid w:val="00C8040A"/>
    <w:rsid w:val="00CF6399"/>
    <w:rsid w:val="00D12646"/>
    <w:rsid w:val="00D76DB2"/>
    <w:rsid w:val="00D920A0"/>
    <w:rsid w:val="00D96FF2"/>
    <w:rsid w:val="00DA6F09"/>
    <w:rsid w:val="00DC42FE"/>
    <w:rsid w:val="00DE5445"/>
    <w:rsid w:val="00E0539C"/>
    <w:rsid w:val="00E26C2A"/>
    <w:rsid w:val="00E362F3"/>
    <w:rsid w:val="00E57F32"/>
    <w:rsid w:val="00E65002"/>
    <w:rsid w:val="00EC31F5"/>
    <w:rsid w:val="00ED2267"/>
    <w:rsid w:val="00F34FA6"/>
    <w:rsid w:val="00F716FD"/>
    <w:rsid w:val="00F752BF"/>
    <w:rsid w:val="00F87DB0"/>
    <w:rsid w:val="00FA76A9"/>
    <w:rsid w:val="00FB015D"/>
    <w:rsid w:val="00FF4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839D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ru-RU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2" w:unhideWhenUsed="0" w:qFormat="1"/>
    <w:lsdException w:name="Date" w:uiPriority="3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pBdr>
        <w:bottom w:val="single" w:sz="24" w:space="6" w:color="3A3A3A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i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i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sz w:val="24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i/>
      <w:iCs/>
      <w:sz w:val="24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semiHidden/>
    <w:unhideWhenUsed/>
    <w:qFormat/>
    <w:rPr>
      <w:b w:val="0"/>
      <w:bCs/>
      <w:i w:val="0"/>
      <w:iCs/>
      <w:color w:val="3A3A3A" w:themeColor="text2"/>
      <w:spacing w:val="5"/>
      <w:u w:val="single"/>
    </w:rPr>
  </w:style>
  <w:style w:type="character" w:styleId="a4">
    <w:name w:val="Intense Reference"/>
    <w:basedOn w:val="a0"/>
    <w:uiPriority w:val="32"/>
    <w:semiHidden/>
    <w:unhideWhenUsed/>
    <w:qFormat/>
    <w:rPr>
      <w:b/>
      <w:bCs/>
      <w:i/>
      <w:caps/>
      <w:smallCaps w:val="0"/>
      <w:color w:val="3A3A3A" w:themeColor="text2"/>
      <w:spacing w:val="5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caps/>
      <w:sz w:val="50"/>
      <w:szCs w:val="32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</w:rPr>
  </w:style>
  <w:style w:type="paragraph" w:styleId="a5">
    <w:name w:val="Title"/>
    <w:basedOn w:val="a"/>
    <w:link w:val="a6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a6">
    <w:name w:val="Название Знак"/>
    <w:basedOn w:val="a0"/>
    <w:link w:val="a5"/>
    <w:uiPriority w:val="1"/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paragraph" w:styleId="a7">
    <w:name w:val="Subtitle"/>
    <w:basedOn w:val="a"/>
    <w:link w:val="a8"/>
    <w:uiPriority w:val="2"/>
    <w:qFormat/>
    <w:pPr>
      <w:numPr>
        <w:ilvl w:val="1"/>
      </w:numPr>
      <w:spacing w:after="0" w:line="240" w:lineRule="auto"/>
      <w:contextualSpacing/>
    </w:pPr>
    <w:rPr>
      <w:rFonts w:eastAsiaTheme="minorEastAsia"/>
      <w:i/>
      <w:sz w:val="48"/>
    </w:rPr>
  </w:style>
  <w:style w:type="character" w:customStyle="1" w:styleId="a8">
    <w:name w:val="Подзаголовок Знак"/>
    <w:basedOn w:val="a0"/>
    <w:link w:val="a7"/>
    <w:uiPriority w:val="2"/>
    <w:rPr>
      <w:rFonts w:eastAsiaTheme="minorEastAsia"/>
      <w:i/>
      <w:sz w:val="48"/>
    </w:rPr>
  </w:style>
  <w:style w:type="paragraph" w:styleId="a9">
    <w:name w:val="Date"/>
    <w:basedOn w:val="a"/>
    <w:next w:val="1"/>
    <w:link w:val="aa"/>
    <w:uiPriority w:val="3"/>
    <w:qFormat/>
    <w:pPr>
      <w:spacing w:before="480" w:after="60" w:line="240" w:lineRule="auto"/>
    </w:pPr>
    <w:rPr>
      <w:sz w:val="32"/>
    </w:rPr>
  </w:style>
  <w:style w:type="character" w:customStyle="1" w:styleId="aa">
    <w:name w:val="Дата Знак"/>
    <w:basedOn w:val="a0"/>
    <w:link w:val="a9"/>
    <w:uiPriority w:val="3"/>
    <w:rPr>
      <w:sz w:val="32"/>
    </w:rPr>
  </w:style>
  <w:style w:type="paragraph" w:styleId="ab">
    <w:name w:val="footer"/>
    <w:basedOn w:val="a"/>
    <w:link w:val="ac"/>
    <w:uiPriority w:val="99"/>
    <w:unhideWhenUsed/>
    <w:pPr>
      <w:spacing w:after="0" w:line="240" w:lineRule="auto"/>
    </w:pPr>
    <w:rPr>
      <w:b/>
      <w:sz w:val="36"/>
    </w:rPr>
  </w:style>
  <w:style w:type="character" w:customStyle="1" w:styleId="ac">
    <w:name w:val="Нижний колонтитул Знак"/>
    <w:basedOn w:val="a0"/>
    <w:link w:val="ab"/>
    <w:uiPriority w:val="99"/>
    <w:rPr>
      <w:b/>
      <w:sz w:val="36"/>
    </w:rPr>
  </w:style>
  <w:style w:type="table" w:styleId="ad">
    <w:name w:val="Table Grid"/>
    <w:basedOn w:val="a1"/>
    <w:uiPriority w:val="39"/>
    <w:rsid w:val="002D0740"/>
    <w:pPr>
      <w:spacing w:after="0" w:line="240" w:lineRule="auto"/>
      <w:contextualSpacing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unhideWhenUsed/>
    <w:pPr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</w:style>
  <w:style w:type="paragraph" w:styleId="af0">
    <w:name w:val="caption"/>
    <w:basedOn w:val="a"/>
    <w:next w:val="a"/>
    <w:uiPriority w:val="35"/>
    <w:semiHidden/>
    <w:unhideWhenUsed/>
    <w:qFormat/>
    <w:pPr>
      <w:spacing w:after="200" w:line="240" w:lineRule="auto"/>
    </w:pPr>
    <w:rPr>
      <w:i/>
      <w:iCs/>
      <w:sz w:val="22"/>
      <w:szCs w:val="18"/>
    </w:rPr>
  </w:style>
  <w:style w:type="character" w:styleId="af1">
    <w:name w:val="Emphasis"/>
    <w:basedOn w:val="a0"/>
    <w:uiPriority w:val="20"/>
    <w:semiHidden/>
    <w:unhideWhenUsed/>
    <w:qFormat/>
    <w:rPr>
      <w:i/>
      <w:iCs/>
      <w:caps/>
      <w:smallCaps w:val="0"/>
      <w:color w:val="3A3A3A" w:themeColor="text2"/>
    </w:rPr>
  </w:style>
  <w:style w:type="character" w:styleId="af2">
    <w:name w:val="Intense Emphasis"/>
    <w:basedOn w:val="a0"/>
    <w:uiPriority w:val="21"/>
    <w:semiHidden/>
    <w:unhideWhenUsed/>
    <w:qFormat/>
    <w:rPr>
      <w:b/>
      <w:iCs/>
      <w:caps/>
      <w:smallCaps w:val="0"/>
      <w:color w:val="3A3A3A" w:themeColor="text2"/>
    </w:rPr>
  </w:style>
  <w:style w:type="paragraph" w:styleId="af3">
    <w:name w:val="Intense Quote"/>
    <w:basedOn w:val="a"/>
    <w:next w:val="a"/>
    <w:link w:val="af4"/>
    <w:uiPriority w:val="30"/>
    <w:semiHidden/>
    <w:unhideWhenUsed/>
    <w:qFormat/>
    <w:pPr>
      <w:pBdr>
        <w:top w:val="single" w:sz="4" w:space="10" w:color="562241" w:themeColor="accent1"/>
        <w:bottom w:val="single" w:sz="4" w:space="10" w:color="562241" w:themeColor="accent1"/>
      </w:pBdr>
      <w:spacing w:before="360" w:after="360"/>
      <w:ind w:left="864" w:right="864"/>
      <w:jc w:val="center"/>
    </w:pPr>
    <w:rPr>
      <w:b/>
      <w:i/>
      <w:iCs/>
      <w:sz w:val="36"/>
    </w:rPr>
  </w:style>
  <w:style w:type="character" w:customStyle="1" w:styleId="af4">
    <w:name w:val="Выделенная цитата Знак"/>
    <w:basedOn w:val="a0"/>
    <w:link w:val="af3"/>
    <w:uiPriority w:val="30"/>
    <w:semiHidden/>
    <w:rPr>
      <w:b/>
      <w:i/>
      <w:iCs/>
      <w:sz w:val="36"/>
    </w:rPr>
  </w:style>
  <w:style w:type="character" w:styleId="af5">
    <w:name w:val="Placeholder Text"/>
    <w:basedOn w:val="a0"/>
    <w:uiPriority w:val="99"/>
    <w:semiHidden/>
    <w:rPr>
      <w:color w:val="808080"/>
    </w:rPr>
  </w:style>
  <w:style w:type="paragraph" w:styleId="21">
    <w:name w:val="Quote"/>
    <w:basedOn w:val="a"/>
    <w:next w:val="a"/>
    <w:link w:val="22"/>
    <w:uiPriority w:val="29"/>
    <w:semiHidden/>
    <w:unhideWhenUsed/>
    <w:qFormat/>
    <w:pPr>
      <w:spacing w:before="200"/>
      <w:ind w:left="864" w:right="864"/>
      <w:jc w:val="center"/>
    </w:pPr>
    <w:rPr>
      <w:iCs/>
      <w:sz w:val="36"/>
    </w:rPr>
  </w:style>
  <w:style w:type="character" w:customStyle="1" w:styleId="22">
    <w:name w:val="Цитата 2 Знак"/>
    <w:basedOn w:val="a0"/>
    <w:link w:val="21"/>
    <w:uiPriority w:val="29"/>
    <w:semiHidden/>
    <w:rPr>
      <w:iCs/>
      <w:sz w:val="36"/>
    </w:rPr>
  </w:style>
  <w:style w:type="character" w:styleId="af6">
    <w:name w:val="Strong"/>
    <w:basedOn w:val="a0"/>
    <w:uiPriority w:val="22"/>
    <w:semiHidden/>
    <w:unhideWhenUsed/>
    <w:qFormat/>
    <w:rPr>
      <w:b/>
      <w:bCs/>
      <w:color w:val="3A3A3A" w:themeColor="text2"/>
    </w:rPr>
  </w:style>
  <w:style w:type="character" w:styleId="af7">
    <w:name w:val="Subtle Emphasis"/>
    <w:basedOn w:val="a0"/>
    <w:uiPriority w:val="19"/>
    <w:semiHidden/>
    <w:unhideWhenUsed/>
    <w:qFormat/>
    <w:rPr>
      <w:i/>
      <w:iCs/>
      <w:color w:val="3A3A3A" w:themeColor="text2"/>
    </w:rPr>
  </w:style>
  <w:style w:type="character" w:styleId="af8">
    <w:name w:val="Subtle Reference"/>
    <w:basedOn w:val="a0"/>
    <w:uiPriority w:val="31"/>
    <w:semiHidden/>
    <w:unhideWhenUsed/>
    <w:qFormat/>
    <w:rPr>
      <w:i/>
      <w:caps/>
      <w:smallCaps w:val="0"/>
      <w:color w:val="3A3A3A" w:themeColor="text2"/>
    </w:rPr>
  </w:style>
  <w:style w:type="paragraph" w:styleId="af9">
    <w:name w:val="TOC Heading"/>
    <w:basedOn w:val="1"/>
    <w:next w:val="a"/>
    <w:uiPriority w:val="39"/>
    <w:semiHidden/>
    <w:unhideWhenUsed/>
    <w:qFormat/>
    <w:pPr>
      <w:outlineLvl w:val="9"/>
    </w:p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i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iCs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ajorHAnsi" w:eastAsiaTheme="majorEastAsia" w:hAnsiTheme="majorHAnsi" w:cstheme="majorBidi"/>
      <w:i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ajorHAnsi" w:eastAsiaTheme="majorEastAsia" w:hAnsiTheme="majorHAnsi" w:cstheme="majorBidi"/>
      <w:b/>
      <w:sz w:val="24"/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Theme="majorHAnsi" w:eastAsiaTheme="majorEastAsia" w:hAnsiTheme="majorHAnsi" w:cstheme="majorBidi"/>
      <w:sz w:val="24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i/>
      <w:iCs/>
      <w:sz w:val="24"/>
      <w:szCs w:val="21"/>
    </w:rPr>
  </w:style>
  <w:style w:type="paragraph" w:styleId="afa">
    <w:name w:val="Balloon Text"/>
    <w:basedOn w:val="a"/>
    <w:link w:val="afb"/>
    <w:uiPriority w:val="99"/>
    <w:semiHidden/>
    <w:unhideWhenUsed/>
    <w:rsid w:val="002C07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2C0782"/>
    <w:rPr>
      <w:rFonts w:ascii="Segoe UI" w:hAnsi="Segoe UI" w:cs="Segoe UI"/>
      <w:sz w:val="18"/>
      <w:szCs w:val="18"/>
    </w:rPr>
  </w:style>
  <w:style w:type="character" w:styleId="afc">
    <w:name w:val="Hyperlink"/>
    <w:basedOn w:val="a0"/>
    <w:uiPriority w:val="99"/>
    <w:unhideWhenUsed/>
    <w:rsid w:val="00E26C2A"/>
    <w:rPr>
      <w:color w:val="36A3B8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26C2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ru-RU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2" w:unhideWhenUsed="0" w:qFormat="1"/>
    <w:lsdException w:name="Date" w:uiPriority="3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pBdr>
        <w:bottom w:val="single" w:sz="24" w:space="6" w:color="3A3A3A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i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i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sz w:val="24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i/>
      <w:iCs/>
      <w:sz w:val="24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semiHidden/>
    <w:unhideWhenUsed/>
    <w:qFormat/>
    <w:rPr>
      <w:b w:val="0"/>
      <w:bCs/>
      <w:i w:val="0"/>
      <w:iCs/>
      <w:color w:val="3A3A3A" w:themeColor="text2"/>
      <w:spacing w:val="5"/>
      <w:u w:val="single"/>
    </w:rPr>
  </w:style>
  <w:style w:type="character" w:styleId="a4">
    <w:name w:val="Intense Reference"/>
    <w:basedOn w:val="a0"/>
    <w:uiPriority w:val="32"/>
    <w:semiHidden/>
    <w:unhideWhenUsed/>
    <w:qFormat/>
    <w:rPr>
      <w:b/>
      <w:bCs/>
      <w:i/>
      <w:caps/>
      <w:smallCaps w:val="0"/>
      <w:color w:val="3A3A3A" w:themeColor="text2"/>
      <w:spacing w:val="5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caps/>
      <w:sz w:val="50"/>
      <w:szCs w:val="32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</w:rPr>
  </w:style>
  <w:style w:type="paragraph" w:styleId="a5">
    <w:name w:val="Title"/>
    <w:basedOn w:val="a"/>
    <w:link w:val="a6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a6">
    <w:name w:val="Название Знак"/>
    <w:basedOn w:val="a0"/>
    <w:link w:val="a5"/>
    <w:uiPriority w:val="1"/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paragraph" w:styleId="a7">
    <w:name w:val="Subtitle"/>
    <w:basedOn w:val="a"/>
    <w:link w:val="a8"/>
    <w:uiPriority w:val="2"/>
    <w:qFormat/>
    <w:pPr>
      <w:numPr>
        <w:ilvl w:val="1"/>
      </w:numPr>
      <w:spacing w:after="0" w:line="240" w:lineRule="auto"/>
      <w:contextualSpacing/>
    </w:pPr>
    <w:rPr>
      <w:rFonts w:eastAsiaTheme="minorEastAsia"/>
      <w:i/>
      <w:sz w:val="48"/>
    </w:rPr>
  </w:style>
  <w:style w:type="character" w:customStyle="1" w:styleId="a8">
    <w:name w:val="Подзаголовок Знак"/>
    <w:basedOn w:val="a0"/>
    <w:link w:val="a7"/>
    <w:uiPriority w:val="2"/>
    <w:rPr>
      <w:rFonts w:eastAsiaTheme="minorEastAsia"/>
      <w:i/>
      <w:sz w:val="48"/>
    </w:rPr>
  </w:style>
  <w:style w:type="paragraph" w:styleId="a9">
    <w:name w:val="Date"/>
    <w:basedOn w:val="a"/>
    <w:next w:val="1"/>
    <w:link w:val="aa"/>
    <w:uiPriority w:val="3"/>
    <w:qFormat/>
    <w:pPr>
      <w:spacing w:before="480" w:after="60" w:line="240" w:lineRule="auto"/>
    </w:pPr>
    <w:rPr>
      <w:sz w:val="32"/>
    </w:rPr>
  </w:style>
  <w:style w:type="character" w:customStyle="1" w:styleId="aa">
    <w:name w:val="Дата Знак"/>
    <w:basedOn w:val="a0"/>
    <w:link w:val="a9"/>
    <w:uiPriority w:val="3"/>
    <w:rPr>
      <w:sz w:val="32"/>
    </w:rPr>
  </w:style>
  <w:style w:type="paragraph" w:styleId="ab">
    <w:name w:val="footer"/>
    <w:basedOn w:val="a"/>
    <w:link w:val="ac"/>
    <w:uiPriority w:val="99"/>
    <w:unhideWhenUsed/>
    <w:pPr>
      <w:spacing w:after="0" w:line="240" w:lineRule="auto"/>
    </w:pPr>
    <w:rPr>
      <w:b/>
      <w:sz w:val="36"/>
    </w:rPr>
  </w:style>
  <w:style w:type="character" w:customStyle="1" w:styleId="ac">
    <w:name w:val="Нижний колонтитул Знак"/>
    <w:basedOn w:val="a0"/>
    <w:link w:val="ab"/>
    <w:uiPriority w:val="99"/>
    <w:rPr>
      <w:b/>
      <w:sz w:val="36"/>
    </w:rPr>
  </w:style>
  <w:style w:type="table" w:styleId="ad">
    <w:name w:val="Table Grid"/>
    <w:basedOn w:val="a1"/>
    <w:uiPriority w:val="39"/>
    <w:rsid w:val="002D0740"/>
    <w:pPr>
      <w:spacing w:after="0" w:line="240" w:lineRule="auto"/>
      <w:contextualSpacing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unhideWhenUsed/>
    <w:pPr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</w:style>
  <w:style w:type="paragraph" w:styleId="af0">
    <w:name w:val="caption"/>
    <w:basedOn w:val="a"/>
    <w:next w:val="a"/>
    <w:uiPriority w:val="35"/>
    <w:semiHidden/>
    <w:unhideWhenUsed/>
    <w:qFormat/>
    <w:pPr>
      <w:spacing w:after="200" w:line="240" w:lineRule="auto"/>
    </w:pPr>
    <w:rPr>
      <w:i/>
      <w:iCs/>
      <w:sz w:val="22"/>
      <w:szCs w:val="18"/>
    </w:rPr>
  </w:style>
  <w:style w:type="character" w:styleId="af1">
    <w:name w:val="Emphasis"/>
    <w:basedOn w:val="a0"/>
    <w:uiPriority w:val="20"/>
    <w:semiHidden/>
    <w:unhideWhenUsed/>
    <w:qFormat/>
    <w:rPr>
      <w:i/>
      <w:iCs/>
      <w:caps/>
      <w:smallCaps w:val="0"/>
      <w:color w:val="3A3A3A" w:themeColor="text2"/>
    </w:rPr>
  </w:style>
  <w:style w:type="character" w:styleId="af2">
    <w:name w:val="Intense Emphasis"/>
    <w:basedOn w:val="a0"/>
    <w:uiPriority w:val="21"/>
    <w:semiHidden/>
    <w:unhideWhenUsed/>
    <w:qFormat/>
    <w:rPr>
      <w:b/>
      <w:iCs/>
      <w:caps/>
      <w:smallCaps w:val="0"/>
      <w:color w:val="3A3A3A" w:themeColor="text2"/>
    </w:rPr>
  </w:style>
  <w:style w:type="paragraph" w:styleId="af3">
    <w:name w:val="Intense Quote"/>
    <w:basedOn w:val="a"/>
    <w:next w:val="a"/>
    <w:link w:val="af4"/>
    <w:uiPriority w:val="30"/>
    <w:semiHidden/>
    <w:unhideWhenUsed/>
    <w:qFormat/>
    <w:pPr>
      <w:pBdr>
        <w:top w:val="single" w:sz="4" w:space="10" w:color="562241" w:themeColor="accent1"/>
        <w:bottom w:val="single" w:sz="4" w:space="10" w:color="562241" w:themeColor="accent1"/>
      </w:pBdr>
      <w:spacing w:before="360" w:after="360"/>
      <w:ind w:left="864" w:right="864"/>
      <w:jc w:val="center"/>
    </w:pPr>
    <w:rPr>
      <w:b/>
      <w:i/>
      <w:iCs/>
      <w:sz w:val="36"/>
    </w:rPr>
  </w:style>
  <w:style w:type="character" w:customStyle="1" w:styleId="af4">
    <w:name w:val="Выделенная цитата Знак"/>
    <w:basedOn w:val="a0"/>
    <w:link w:val="af3"/>
    <w:uiPriority w:val="30"/>
    <w:semiHidden/>
    <w:rPr>
      <w:b/>
      <w:i/>
      <w:iCs/>
      <w:sz w:val="36"/>
    </w:rPr>
  </w:style>
  <w:style w:type="character" w:styleId="af5">
    <w:name w:val="Placeholder Text"/>
    <w:basedOn w:val="a0"/>
    <w:uiPriority w:val="99"/>
    <w:semiHidden/>
    <w:rPr>
      <w:color w:val="808080"/>
    </w:rPr>
  </w:style>
  <w:style w:type="paragraph" w:styleId="21">
    <w:name w:val="Quote"/>
    <w:basedOn w:val="a"/>
    <w:next w:val="a"/>
    <w:link w:val="22"/>
    <w:uiPriority w:val="29"/>
    <w:semiHidden/>
    <w:unhideWhenUsed/>
    <w:qFormat/>
    <w:pPr>
      <w:spacing w:before="200"/>
      <w:ind w:left="864" w:right="864"/>
      <w:jc w:val="center"/>
    </w:pPr>
    <w:rPr>
      <w:iCs/>
      <w:sz w:val="36"/>
    </w:rPr>
  </w:style>
  <w:style w:type="character" w:customStyle="1" w:styleId="22">
    <w:name w:val="Цитата 2 Знак"/>
    <w:basedOn w:val="a0"/>
    <w:link w:val="21"/>
    <w:uiPriority w:val="29"/>
    <w:semiHidden/>
    <w:rPr>
      <w:iCs/>
      <w:sz w:val="36"/>
    </w:rPr>
  </w:style>
  <w:style w:type="character" w:styleId="af6">
    <w:name w:val="Strong"/>
    <w:basedOn w:val="a0"/>
    <w:uiPriority w:val="22"/>
    <w:semiHidden/>
    <w:unhideWhenUsed/>
    <w:qFormat/>
    <w:rPr>
      <w:b/>
      <w:bCs/>
      <w:color w:val="3A3A3A" w:themeColor="text2"/>
    </w:rPr>
  </w:style>
  <w:style w:type="character" w:styleId="af7">
    <w:name w:val="Subtle Emphasis"/>
    <w:basedOn w:val="a0"/>
    <w:uiPriority w:val="19"/>
    <w:semiHidden/>
    <w:unhideWhenUsed/>
    <w:qFormat/>
    <w:rPr>
      <w:i/>
      <w:iCs/>
      <w:color w:val="3A3A3A" w:themeColor="text2"/>
    </w:rPr>
  </w:style>
  <w:style w:type="character" w:styleId="af8">
    <w:name w:val="Subtle Reference"/>
    <w:basedOn w:val="a0"/>
    <w:uiPriority w:val="31"/>
    <w:semiHidden/>
    <w:unhideWhenUsed/>
    <w:qFormat/>
    <w:rPr>
      <w:i/>
      <w:caps/>
      <w:smallCaps w:val="0"/>
      <w:color w:val="3A3A3A" w:themeColor="text2"/>
    </w:rPr>
  </w:style>
  <w:style w:type="paragraph" w:styleId="af9">
    <w:name w:val="TOC Heading"/>
    <w:basedOn w:val="1"/>
    <w:next w:val="a"/>
    <w:uiPriority w:val="39"/>
    <w:semiHidden/>
    <w:unhideWhenUsed/>
    <w:qFormat/>
    <w:pPr>
      <w:outlineLvl w:val="9"/>
    </w:p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i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iCs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ajorHAnsi" w:eastAsiaTheme="majorEastAsia" w:hAnsiTheme="majorHAnsi" w:cstheme="majorBidi"/>
      <w:i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ajorHAnsi" w:eastAsiaTheme="majorEastAsia" w:hAnsiTheme="majorHAnsi" w:cstheme="majorBidi"/>
      <w:b/>
      <w:sz w:val="24"/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Theme="majorHAnsi" w:eastAsiaTheme="majorEastAsia" w:hAnsiTheme="majorHAnsi" w:cstheme="majorBidi"/>
      <w:sz w:val="24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i/>
      <w:iCs/>
      <w:sz w:val="24"/>
      <w:szCs w:val="21"/>
    </w:rPr>
  </w:style>
  <w:style w:type="paragraph" w:styleId="afa">
    <w:name w:val="Balloon Text"/>
    <w:basedOn w:val="a"/>
    <w:link w:val="afb"/>
    <w:uiPriority w:val="99"/>
    <w:semiHidden/>
    <w:unhideWhenUsed/>
    <w:rsid w:val="002C07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2C0782"/>
    <w:rPr>
      <w:rFonts w:ascii="Segoe UI" w:hAnsi="Segoe UI" w:cs="Segoe UI"/>
      <w:sz w:val="18"/>
      <w:szCs w:val="18"/>
    </w:rPr>
  </w:style>
  <w:style w:type="character" w:styleId="afc">
    <w:name w:val="Hyperlink"/>
    <w:basedOn w:val="a0"/>
    <w:uiPriority w:val="99"/>
    <w:unhideWhenUsed/>
    <w:rsid w:val="00E26C2A"/>
    <w:rPr>
      <w:color w:val="36A3B8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26C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10" Type="http://schemas.openxmlformats.org/officeDocument/2006/relationships/header" Target="header1.xml"/><Relationship Id="rId19" Type="http://schemas.openxmlformats.org/officeDocument/2006/relationships/image" Target="media/image9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%7bEF4EAEC0-FDB3-8A45-A212-F232F40C2762%7dtf50002026.dotx" TargetMode="External"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99BD0-4174-4CDD-89C7-8A7CDBE1C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{EF4EAEC0-FDB3-8A45-A212-F232F40C2762}tf50002026.dotx</Template>
  <TotalTime>1</TotalTime>
  <Pages>5</Pages>
  <Words>593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alenamiskiceva@gmail.com</dc:creator>
  <cp:lastModifiedBy>USER</cp:lastModifiedBy>
  <cp:revision>2</cp:revision>
  <cp:lastPrinted>2022-05-19T08:32:00Z</cp:lastPrinted>
  <dcterms:created xsi:type="dcterms:W3CDTF">2022-05-19T08:34:00Z</dcterms:created>
  <dcterms:modified xsi:type="dcterms:W3CDTF">2022-05-19T08:34:00Z</dcterms:modified>
</cp:coreProperties>
</file>