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Макетная таблица"/>
      </w:tblPr>
      <w:tblGrid>
        <w:gridCol w:w="8695"/>
      </w:tblGrid>
      <w:tr w:rsidR="00C37555" w:rsidRPr="00814BD7" w14:paraId="22146314" w14:textId="77777777" w:rsidTr="00F87DB0">
        <w:tc>
          <w:tcPr>
            <w:tcW w:w="8573" w:type="dxa"/>
          </w:tcPr>
          <w:p w14:paraId="096FD393" w14:textId="77777777" w:rsidR="00C37555" w:rsidRPr="009D7174" w:rsidRDefault="00814BD7" w:rsidP="00BF4985">
            <w:pPr>
              <w:pStyle w:val="a5"/>
              <w:rPr>
                <w:sz w:val="72"/>
                <w:szCs w:val="72"/>
              </w:rPr>
            </w:pPr>
            <w:r w:rsidRPr="009D7174">
              <w:rPr>
                <w:sz w:val="72"/>
                <w:szCs w:val="72"/>
              </w:rPr>
              <w:t>Осторожно школа</w:t>
            </w:r>
          </w:p>
        </w:tc>
      </w:tr>
      <w:tr w:rsidR="00C37555" w:rsidRPr="00E65002" w14:paraId="745E21C8" w14:textId="77777777" w:rsidTr="00F87DB0">
        <w:tc>
          <w:tcPr>
            <w:tcW w:w="8573" w:type="dxa"/>
          </w:tcPr>
          <w:p w14:paraId="0329C458" w14:textId="0EFE378A" w:rsidR="00C37555" w:rsidRPr="009D7174" w:rsidRDefault="00234430" w:rsidP="00BF4985">
            <w:pPr>
              <w:pStyle w:val="a7"/>
              <w:rPr>
                <w:sz w:val="32"/>
                <w:szCs w:val="32"/>
              </w:rPr>
            </w:pPr>
            <w:r w:rsidRPr="009D7174">
              <w:rPr>
                <w:sz w:val="32"/>
                <w:szCs w:val="32"/>
              </w:rPr>
              <w:t>Информационно-развлекательная газета МБОУ СОШ 1</w:t>
            </w:r>
          </w:p>
        </w:tc>
      </w:tr>
    </w:tbl>
    <w:p w14:paraId="5A42F03D" w14:textId="548D84F0" w:rsidR="00FF42F8" w:rsidRDefault="009D7174">
      <w:pPr>
        <w:pStyle w:val="a9"/>
      </w:pPr>
      <w:r>
        <w:t>Дата 2</w:t>
      </w:r>
      <w:r w:rsidR="00304F47">
        <w:t>7.04.2022</w:t>
      </w:r>
    </w:p>
    <w:p w14:paraId="55074B5F" w14:textId="1661ADE6" w:rsidR="00FF42F8" w:rsidRDefault="00304F47" w:rsidP="00ED2267">
      <w:pPr>
        <w:pStyle w:val="1"/>
        <w:ind w:right="55"/>
      </w:pPr>
      <w:r>
        <w:t>Первый выпуск</w:t>
      </w:r>
    </w:p>
    <w:p w14:paraId="13E354FB" w14:textId="77777777" w:rsidR="00FF42F8" w:rsidRDefault="00FF42F8"/>
    <w:p w14:paraId="0951F074" w14:textId="77777777" w:rsidR="00453EA7" w:rsidRDefault="00453EA7" w:rsidP="00177F04">
      <w:pPr>
        <w:sectPr w:rsidR="00453EA7" w:rsidSect="00ED2267">
          <w:footerReference w:type="default" r:id="rId7"/>
          <w:headerReference w:type="first" r:id="rId8"/>
          <w:pgSz w:w="11906" w:h="16838" w:code="9"/>
          <w:pgMar w:top="994" w:right="1728" w:bottom="1771" w:left="1483" w:header="432" w:footer="763" w:gutter="0"/>
          <w:cols w:space="720"/>
          <w:titlePg/>
          <w:docGrid w:linePitch="360"/>
        </w:sectPr>
      </w:pPr>
    </w:p>
    <w:p w14:paraId="592DBDA8" w14:textId="67511C20" w:rsidR="00177F04" w:rsidRPr="00126B10" w:rsidRDefault="00177F04" w:rsidP="00C711B0">
      <w:pPr>
        <w:pStyle w:val="a7"/>
        <w:rPr>
          <w:sz w:val="40"/>
          <w:szCs w:val="40"/>
        </w:rPr>
      </w:pPr>
      <w:r w:rsidRPr="00126B10">
        <w:rPr>
          <w:sz w:val="40"/>
          <w:szCs w:val="40"/>
        </w:rPr>
        <w:t xml:space="preserve">Школьная газета? </w:t>
      </w:r>
    </w:p>
    <w:p w14:paraId="4AD1AE12" w14:textId="77777777" w:rsidR="00177F04" w:rsidRDefault="00177F04" w:rsidP="00177F04">
      <w:r>
        <w:t>Всем привет! Это пробный выпуск нашей школьной газеты. Так как мы только начинаем, то рады любым идеям и предложениям для её продвижения(интересные новости, рассказы, анекдоты) Возможно именно ваше предложение сделает нашу газету очень интересной . Все свои предложения вы можете сообщить в организаторскую или отправить нам по почте расположенной на паркете, будем рады любым идеям и предложениям. Ну, а на этом всё, хорошего дня и приятного прочтения.</w:t>
      </w:r>
    </w:p>
    <w:p w14:paraId="690FD2C9" w14:textId="77777777" w:rsidR="00177F04" w:rsidRDefault="00177F04" w:rsidP="00177F04"/>
    <w:p w14:paraId="37515E17" w14:textId="7208AC2E" w:rsidR="00177F04" w:rsidRPr="00126B10" w:rsidRDefault="00177F04" w:rsidP="00C711B0">
      <w:pPr>
        <w:pStyle w:val="a7"/>
        <w:rPr>
          <w:sz w:val="40"/>
          <w:szCs w:val="40"/>
        </w:rPr>
      </w:pPr>
      <w:r w:rsidRPr="00126B10">
        <w:rPr>
          <w:sz w:val="40"/>
          <w:szCs w:val="40"/>
        </w:rPr>
        <w:t>Конкурс оформления классов</w:t>
      </w:r>
    </w:p>
    <w:p w14:paraId="7D9F44B2" w14:textId="306A3E1E" w:rsidR="00177F04" w:rsidRDefault="00177F04" w:rsidP="00177F04">
      <w:r>
        <w:t xml:space="preserve">Дорогие учащиеся, объявляем конкурс по оформлению класса к Дню Победы! Украшайте свой </w:t>
      </w:r>
      <w:r>
        <w:t>класс, придумывайте для него интересное оформление, проявите творческий подход и креативность и возможно именно вы победите и получите приз!</w:t>
      </w:r>
    </w:p>
    <w:p w14:paraId="35C5AC37" w14:textId="77777777" w:rsidR="008D2576" w:rsidRDefault="008D2576" w:rsidP="00177F04"/>
    <w:p w14:paraId="4F71359E" w14:textId="64600EB5" w:rsidR="00177F04" w:rsidRPr="00126B10" w:rsidRDefault="00177F04" w:rsidP="00126B10">
      <w:pPr>
        <w:pStyle w:val="a7"/>
        <w:rPr>
          <w:sz w:val="40"/>
          <w:szCs w:val="40"/>
        </w:rPr>
      </w:pPr>
      <w:r w:rsidRPr="00126B10">
        <w:rPr>
          <w:sz w:val="40"/>
          <w:szCs w:val="40"/>
        </w:rPr>
        <w:t xml:space="preserve">Карантин - не повод для грусти! </w:t>
      </w:r>
    </w:p>
    <w:p w14:paraId="656DDB0B" w14:textId="0A282F71" w:rsidR="00177F04" w:rsidRDefault="00177F04" w:rsidP="00177F04">
      <w:r>
        <w:t xml:space="preserve">Перед каникулами наша школьная команда "Трудный возраст" участвовала в КВН с другими школами </w:t>
      </w:r>
      <w:proofErr w:type="spellStart"/>
      <w:r>
        <w:t>Режевского</w:t>
      </w:r>
      <w:proofErr w:type="spellEnd"/>
      <w:r>
        <w:t xml:space="preserve"> района. Команды участников сражались убийственными шутками, показывали свои визитки и музыкальные номера. Мы взяли небольшое интервью у капитана команды - Сосниной Софии. </w:t>
      </w:r>
    </w:p>
    <w:p w14:paraId="39C21356" w14:textId="468520AC" w:rsidR="00177F04" w:rsidRDefault="00177F04" w:rsidP="00177F04">
      <w:r>
        <w:t>„Мне очень понравилось участвовать в КВН, потому что была командная работа, мы часто собирались и пили чай...</w:t>
      </w:r>
    </w:p>
    <w:p w14:paraId="133FD004" w14:textId="72DC78A5" w:rsidR="00FF42F8" w:rsidRDefault="00177F04" w:rsidP="00814BD7">
      <w:r>
        <w:lastRenderedPageBreak/>
        <w:t xml:space="preserve">Я заболела перед выступлением, поэтому очень переживала, что не смогу выступать, но всё обошлось. На репетициях мы часто сходили с ума, </w:t>
      </w:r>
      <w:proofErr w:type="spellStart"/>
      <w:r>
        <w:t>музыкалка</w:t>
      </w:r>
      <w:proofErr w:type="spellEnd"/>
      <w:r>
        <w:t xml:space="preserve"> вообще спонтанно родилась. Когда репетировали уже на сцене, неплохо всё получалось, но многие сцены несколько раз прогоняли. </w:t>
      </w:r>
      <w:proofErr w:type="spellStart"/>
      <w:r>
        <w:t>Музыкалку</w:t>
      </w:r>
      <w:proofErr w:type="spellEnd"/>
      <w:r>
        <w:t xml:space="preserve"> за день до КВН на ноги ставили. Перед выступлением я очень сильно переживала что забуду слова или выйду не вовремя. Наша визитка очень сильно зашла аудитории, мы единственная команда, которая за визитку получила от каждого из жюри по 5 баллов! И когда за кулисами мы услышали результаты очень сильно обрадовались. Мы заняли 4 место, но у нас номинация "Самая лучшая шутка". В целом КВН очень классная игра, а мне ещё и команда </w:t>
      </w:r>
      <w:proofErr w:type="spellStart"/>
      <w:r>
        <w:t>суперская</w:t>
      </w:r>
      <w:proofErr w:type="spellEnd"/>
      <w:r>
        <w:t xml:space="preserve"> досталась. Спасибо ребята!”</w:t>
      </w:r>
    </w:p>
    <w:p w14:paraId="0CBDEB6B" w14:textId="6C899ECE" w:rsidR="00C711B0" w:rsidRDefault="00C711B0" w:rsidP="00814BD7"/>
    <w:p w14:paraId="3CC1E671" w14:textId="15549469" w:rsidR="00BE1091" w:rsidRPr="008D2576" w:rsidRDefault="00BE1091" w:rsidP="008D2576">
      <w:pPr>
        <w:pStyle w:val="a7"/>
        <w:rPr>
          <w:sz w:val="40"/>
          <w:szCs w:val="40"/>
        </w:rPr>
      </w:pPr>
      <w:r w:rsidRPr="008D2576">
        <w:rPr>
          <w:sz w:val="40"/>
          <w:szCs w:val="40"/>
        </w:rPr>
        <w:t>Велосоревнования</w:t>
      </w:r>
    </w:p>
    <w:p w14:paraId="3AEC2358" w14:textId="16585932" w:rsidR="00DC42FE" w:rsidRDefault="00BE1091" w:rsidP="00814BD7">
      <w:r>
        <w:t xml:space="preserve">И вот уже растаял снег, снова можно кататься на роликах, </w:t>
      </w:r>
      <w:proofErr w:type="spellStart"/>
      <w:r>
        <w:t>скейте</w:t>
      </w:r>
      <w:proofErr w:type="spellEnd"/>
      <w:r>
        <w:t xml:space="preserve">, самокате. А вы уже достали свой велосипед? А вот мы да! В эту субботу, 23 апреля, наша команда «Арго» приняла </w:t>
      </w:r>
      <w:r>
        <w:t>участие в велосоревнованиях, которые проходили в селе Глинка. Ребята проехали довольно интересную дистанцию. Но что запомнилось им больше всего? „Фигуры!” -. ответили они в один голос. На этом этапе было не легко. Но не смотря на это, мы уверены, им очень понравилось. Желаем ребятам и дальше участвовать в различных мероприятиях и конечно же побед!</w:t>
      </w:r>
    </w:p>
    <w:p w14:paraId="72D271C5" w14:textId="50E9F4EA" w:rsidR="0019467D" w:rsidRDefault="0019467D" w:rsidP="00814BD7">
      <w:r>
        <w:rPr>
          <w:noProof/>
        </w:rPr>
        <w:drawing>
          <wp:anchor distT="0" distB="0" distL="114300" distR="114300" simplePos="0" relativeHeight="251660288" behindDoc="0" locked="0" layoutInCell="1" allowOverlap="1" wp14:anchorId="0761F6E3" wp14:editId="39FC3C15">
            <wp:simplePos x="0" y="0"/>
            <wp:positionH relativeFrom="column">
              <wp:posOffset>-43180</wp:posOffset>
            </wp:positionH>
            <wp:positionV relativeFrom="paragraph">
              <wp:posOffset>1950720</wp:posOffset>
            </wp:positionV>
            <wp:extent cx="2531745" cy="1683385"/>
            <wp:effectExtent l="0" t="0" r="190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2FE">
        <w:rPr>
          <w:noProof/>
        </w:rPr>
        <w:drawing>
          <wp:anchor distT="0" distB="0" distL="114300" distR="114300" simplePos="0" relativeHeight="251659264" behindDoc="0" locked="0" layoutInCell="1" allowOverlap="1" wp14:anchorId="3B4C5205" wp14:editId="1E309F9B">
            <wp:simplePos x="0" y="0"/>
            <wp:positionH relativeFrom="column">
              <wp:posOffset>-42545</wp:posOffset>
            </wp:positionH>
            <wp:positionV relativeFrom="paragraph">
              <wp:posOffset>30480</wp:posOffset>
            </wp:positionV>
            <wp:extent cx="2531745" cy="1424305"/>
            <wp:effectExtent l="0" t="0" r="190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Команда КВН</w:t>
      </w:r>
      <w:r w:rsidR="00D12646">
        <w:t xml:space="preserve"> «Трудный возраст»</w:t>
      </w:r>
    </w:p>
    <w:p w14:paraId="0FC46B9B" w14:textId="2B1CDD30" w:rsidR="00D12646" w:rsidRDefault="00D12646" w:rsidP="00814BD7">
      <w:r>
        <w:t>Команда «Арго»</w:t>
      </w:r>
    </w:p>
    <w:p w14:paraId="2DF705E4" w14:textId="040EBFEB" w:rsidR="00C8040A" w:rsidRDefault="00C8040A" w:rsidP="00814BD7"/>
    <w:p w14:paraId="5A4A4A44" w14:textId="12F6091D" w:rsidR="00E26C2A" w:rsidRDefault="00C8040A" w:rsidP="00814BD7">
      <w:r>
        <w:t xml:space="preserve">Эй, </w:t>
      </w:r>
      <w:proofErr w:type="spellStart"/>
      <w:r>
        <w:t>пс</w:t>
      </w:r>
      <w:proofErr w:type="spellEnd"/>
      <w:r>
        <w:t>, забегай на наш школьный сайт в ВК</w:t>
      </w:r>
      <w:r w:rsidR="00E26C2A">
        <w:t xml:space="preserve">: </w:t>
      </w:r>
      <w:hyperlink r:id="rId11" w:history="1">
        <w:r w:rsidR="00E26C2A" w:rsidRPr="003D416C">
          <w:rPr>
            <w:rStyle w:val="afc"/>
          </w:rPr>
          <w:t>https://vk.com/rezhschoola1</w:t>
        </w:r>
      </w:hyperlink>
      <w:r w:rsidR="00E26C2A">
        <w:t xml:space="preserve"> </w:t>
      </w:r>
    </w:p>
    <w:sectPr w:rsidR="00E26C2A" w:rsidSect="00453EA7">
      <w:type w:val="continuous"/>
      <w:pgSz w:w="11906" w:h="16838" w:code="9"/>
      <w:pgMar w:top="994" w:right="1728" w:bottom="1771" w:left="1483" w:header="432" w:footer="763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4F12F" w14:textId="77777777" w:rsidR="00B73714" w:rsidRDefault="00B73714">
      <w:pPr>
        <w:spacing w:after="0" w:line="240" w:lineRule="auto"/>
      </w:pPr>
      <w:r>
        <w:separator/>
      </w:r>
    </w:p>
  </w:endnote>
  <w:endnote w:type="continuationSeparator" w:id="0">
    <w:p w14:paraId="206F226F" w14:textId="77777777" w:rsidR="00B73714" w:rsidRDefault="00B73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51540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1ADD25" w14:textId="77777777" w:rsidR="00FF42F8" w:rsidRDefault="00FA76A9">
        <w:pPr>
          <w:pStyle w:val="ab"/>
        </w:pPr>
        <w:r>
          <w:rPr>
            <w:lang w:bidi="ru-RU"/>
          </w:rPr>
          <w:fldChar w:fldCharType="begin"/>
        </w:r>
        <w:r>
          <w:rPr>
            <w:lang w:bidi="ru-RU"/>
          </w:rPr>
          <w:instrText xml:space="preserve"> PAGE   \* MERGEFORMAT </w:instrText>
        </w:r>
        <w:r>
          <w:rPr>
            <w:lang w:bidi="ru-RU"/>
          </w:rPr>
          <w:fldChar w:fldCharType="separate"/>
        </w:r>
        <w:r w:rsidR="00F87DB0">
          <w:rPr>
            <w:noProof/>
            <w:lang w:bidi="ru-RU"/>
          </w:rPr>
          <w:t>2</w:t>
        </w:r>
        <w:r>
          <w:rPr>
            <w:noProof/>
            <w:lang w:bidi="ru-RU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B5C45" w14:textId="77777777" w:rsidR="00B73714" w:rsidRDefault="00B73714">
      <w:pPr>
        <w:spacing w:after="0" w:line="240" w:lineRule="auto"/>
      </w:pPr>
      <w:r>
        <w:separator/>
      </w:r>
    </w:p>
  </w:footnote>
  <w:footnote w:type="continuationSeparator" w:id="0">
    <w:p w14:paraId="7B17D305" w14:textId="77777777" w:rsidR="00B73714" w:rsidRDefault="00B737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AF2FD" w14:textId="77777777" w:rsidR="00987527" w:rsidRDefault="00987527">
    <w:pPr>
      <w:pStyle w:val="ae"/>
    </w:pP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499BFD28" wp14:editId="004BD382">
              <wp:simplePos x="0" y="0"/>
              <wp:positionH relativeFrom="page">
                <wp:posOffset>8890</wp:posOffset>
              </wp:positionH>
              <wp:positionV relativeFrom="page">
                <wp:posOffset>631190</wp:posOffset>
              </wp:positionV>
              <wp:extent cx="603504" cy="1060704"/>
              <wp:effectExtent l="0" t="0" r="25400" b="25400"/>
              <wp:wrapNone/>
              <wp:docPr id="2" name="Прямоугольник 2" descr="Прямоугольный дизайн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3504" cy="106070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18D4A7" id="Прямоугольник 2" o:spid="_x0000_s1026" alt="Прямоугольный дизайн" style="position:absolute;margin-left:.7pt;margin-top:49.7pt;width:47.5pt;height:83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" fillcolor="#3a3a3a [3215]" strokecolor="#2a1120 [1604]" strokeweight="1pt"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21723475">
    <w:abstractNumId w:val="9"/>
  </w:num>
  <w:num w:numId="2" w16cid:durableId="494759525">
    <w:abstractNumId w:val="7"/>
  </w:num>
  <w:num w:numId="3" w16cid:durableId="363136676">
    <w:abstractNumId w:val="6"/>
  </w:num>
  <w:num w:numId="4" w16cid:durableId="315187159">
    <w:abstractNumId w:val="5"/>
  </w:num>
  <w:num w:numId="5" w16cid:durableId="141000335">
    <w:abstractNumId w:val="4"/>
  </w:num>
  <w:num w:numId="6" w16cid:durableId="995037448">
    <w:abstractNumId w:val="8"/>
  </w:num>
  <w:num w:numId="7" w16cid:durableId="1908880448">
    <w:abstractNumId w:val="3"/>
  </w:num>
  <w:num w:numId="8" w16cid:durableId="550191986">
    <w:abstractNumId w:val="2"/>
  </w:num>
  <w:num w:numId="9" w16cid:durableId="384990199">
    <w:abstractNumId w:val="1"/>
  </w:num>
  <w:num w:numId="10" w16cid:durableId="18517948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BD7"/>
    <w:rsid w:val="00054920"/>
    <w:rsid w:val="00126B10"/>
    <w:rsid w:val="00177F04"/>
    <w:rsid w:val="0019467D"/>
    <w:rsid w:val="00234430"/>
    <w:rsid w:val="002C0782"/>
    <w:rsid w:val="002D0740"/>
    <w:rsid w:val="00304F47"/>
    <w:rsid w:val="00432399"/>
    <w:rsid w:val="00453EA7"/>
    <w:rsid w:val="0046357F"/>
    <w:rsid w:val="005365DD"/>
    <w:rsid w:val="00595A56"/>
    <w:rsid w:val="00732728"/>
    <w:rsid w:val="00814BD7"/>
    <w:rsid w:val="008D2576"/>
    <w:rsid w:val="00987527"/>
    <w:rsid w:val="009938BC"/>
    <w:rsid w:val="009D7174"/>
    <w:rsid w:val="00A44A77"/>
    <w:rsid w:val="00B73714"/>
    <w:rsid w:val="00B84899"/>
    <w:rsid w:val="00BE1091"/>
    <w:rsid w:val="00C37555"/>
    <w:rsid w:val="00C711B0"/>
    <w:rsid w:val="00C8040A"/>
    <w:rsid w:val="00D12646"/>
    <w:rsid w:val="00D96FF2"/>
    <w:rsid w:val="00DC42FE"/>
    <w:rsid w:val="00E0539C"/>
    <w:rsid w:val="00E26C2A"/>
    <w:rsid w:val="00E65002"/>
    <w:rsid w:val="00ED2267"/>
    <w:rsid w:val="00F87DB0"/>
    <w:rsid w:val="00FA76A9"/>
    <w:rsid w:val="00FF4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E839D01"/>
  <w15:chartTrackingRefBased/>
  <w15:docId w15:val="{7AE9E92F-06AE-7949-9159-6F0EB03AB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ru-RU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a4">
    <w:name w:val="Intense Reference"/>
    <w:basedOn w:val="a0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</w:rPr>
  </w:style>
  <w:style w:type="paragraph" w:styleId="a5">
    <w:name w:val="Title"/>
    <w:basedOn w:val="a"/>
    <w:link w:val="a6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a6">
    <w:name w:val="Заголовок Знак"/>
    <w:basedOn w:val="a0"/>
    <w:link w:val="a5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a7">
    <w:name w:val="Subtitle"/>
    <w:basedOn w:val="a"/>
    <w:link w:val="a8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a8">
    <w:name w:val="Подзаголовок Знак"/>
    <w:basedOn w:val="a0"/>
    <w:link w:val="a7"/>
    <w:uiPriority w:val="2"/>
    <w:rPr>
      <w:rFonts w:eastAsiaTheme="minorEastAsia"/>
      <w:i/>
      <w:sz w:val="48"/>
    </w:rPr>
  </w:style>
  <w:style w:type="paragraph" w:styleId="a9">
    <w:name w:val="Date"/>
    <w:basedOn w:val="a"/>
    <w:next w:val="1"/>
    <w:link w:val="aa"/>
    <w:uiPriority w:val="3"/>
    <w:qFormat/>
    <w:pPr>
      <w:spacing w:before="480" w:after="60" w:line="240" w:lineRule="auto"/>
    </w:pPr>
    <w:rPr>
      <w:sz w:val="32"/>
    </w:rPr>
  </w:style>
  <w:style w:type="character" w:customStyle="1" w:styleId="aa">
    <w:name w:val="Дата Знак"/>
    <w:basedOn w:val="a0"/>
    <w:link w:val="a9"/>
    <w:uiPriority w:val="3"/>
    <w:rPr>
      <w:sz w:val="32"/>
    </w:rPr>
  </w:style>
  <w:style w:type="paragraph" w:styleId="ab">
    <w:name w:val="footer"/>
    <w:basedOn w:val="a"/>
    <w:link w:val="ac"/>
    <w:uiPriority w:val="99"/>
    <w:unhideWhenUsed/>
    <w:pPr>
      <w:spacing w:after="0" w:line="240" w:lineRule="auto"/>
    </w:pPr>
    <w:rPr>
      <w:b/>
      <w:sz w:val="36"/>
    </w:rPr>
  </w:style>
  <w:style w:type="character" w:customStyle="1" w:styleId="ac">
    <w:name w:val="Нижний колонтитул Знак"/>
    <w:basedOn w:val="a0"/>
    <w:link w:val="ab"/>
    <w:uiPriority w:val="99"/>
    <w:rPr>
      <w:b/>
      <w:sz w:val="36"/>
    </w:rPr>
  </w:style>
  <w:style w:type="table" w:styleId="ad">
    <w:name w:val="Table Grid"/>
    <w:basedOn w:val="a1"/>
    <w:uiPriority w:val="39"/>
    <w:rsid w:val="002D0740"/>
    <w:pPr>
      <w:spacing w:after="0" w:line="240" w:lineRule="auto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pPr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</w:style>
  <w:style w:type="paragraph" w:styleId="af0">
    <w:name w:val="caption"/>
    <w:basedOn w:val="a"/>
    <w:next w:val="a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af1">
    <w:name w:val="Emphasis"/>
    <w:basedOn w:val="a0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af2">
    <w:name w:val="Intense Emphasis"/>
    <w:basedOn w:val="a0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af3">
    <w:name w:val="Intense Quote"/>
    <w:basedOn w:val="a"/>
    <w:next w:val="a"/>
    <w:link w:val="af4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af4">
    <w:name w:val="Выделенная цитата Знак"/>
    <w:basedOn w:val="a0"/>
    <w:link w:val="af3"/>
    <w:uiPriority w:val="30"/>
    <w:semiHidden/>
    <w:rPr>
      <w:b/>
      <w:i/>
      <w:iCs/>
      <w:sz w:val="36"/>
    </w:rPr>
  </w:style>
  <w:style w:type="character" w:styleId="af5">
    <w:name w:val="Placeholder Text"/>
    <w:basedOn w:val="a0"/>
    <w:uiPriority w:val="99"/>
    <w:semiHidden/>
    <w:rPr>
      <w:color w:val="808080"/>
    </w:rPr>
  </w:style>
  <w:style w:type="paragraph" w:styleId="21">
    <w:name w:val="Quote"/>
    <w:basedOn w:val="a"/>
    <w:next w:val="a"/>
    <w:link w:val="22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22">
    <w:name w:val="Цитата 2 Знак"/>
    <w:basedOn w:val="a0"/>
    <w:link w:val="21"/>
    <w:uiPriority w:val="29"/>
    <w:semiHidden/>
    <w:rPr>
      <w:iCs/>
      <w:sz w:val="36"/>
    </w:rPr>
  </w:style>
  <w:style w:type="character" w:styleId="af6">
    <w:name w:val="Strong"/>
    <w:basedOn w:val="a0"/>
    <w:uiPriority w:val="22"/>
    <w:semiHidden/>
    <w:unhideWhenUsed/>
    <w:qFormat/>
    <w:rPr>
      <w:b/>
      <w:bCs/>
      <w:color w:val="3A3A3A" w:themeColor="text2"/>
    </w:rPr>
  </w:style>
  <w:style w:type="character" w:styleId="af7">
    <w:name w:val="Subtle Emphasis"/>
    <w:basedOn w:val="a0"/>
    <w:uiPriority w:val="19"/>
    <w:semiHidden/>
    <w:unhideWhenUsed/>
    <w:qFormat/>
    <w:rPr>
      <w:i/>
      <w:iCs/>
      <w:color w:val="3A3A3A" w:themeColor="text2"/>
    </w:rPr>
  </w:style>
  <w:style w:type="character" w:styleId="af8">
    <w:name w:val="Subtle Reference"/>
    <w:basedOn w:val="a0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af9">
    <w:name w:val="TOC Heading"/>
    <w:basedOn w:val="1"/>
    <w:next w:val="a"/>
    <w:uiPriority w:val="39"/>
    <w:semiHidden/>
    <w:unhideWhenUsed/>
    <w:qFormat/>
    <w:pPr>
      <w:outlineLvl w:val="9"/>
    </w:p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paragraph" w:styleId="afa">
    <w:name w:val="Balloon Text"/>
    <w:basedOn w:val="a"/>
    <w:link w:val="afb"/>
    <w:uiPriority w:val="99"/>
    <w:semiHidden/>
    <w:unhideWhenUsed/>
    <w:rsid w:val="002C07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2C0782"/>
    <w:rPr>
      <w:rFonts w:ascii="Segoe UI" w:hAnsi="Segoe UI" w:cs="Segoe UI"/>
      <w:sz w:val="18"/>
      <w:szCs w:val="18"/>
    </w:rPr>
  </w:style>
  <w:style w:type="character" w:styleId="afc">
    <w:name w:val="Hyperlink"/>
    <w:basedOn w:val="a0"/>
    <w:uiPriority w:val="99"/>
    <w:unhideWhenUsed/>
    <w:rsid w:val="00E26C2A"/>
    <w:rPr>
      <w:color w:val="36A3B8" w:themeColor="hyperlink"/>
      <w:u w:val="single"/>
    </w:rPr>
  </w:style>
  <w:style w:type="character" w:styleId="afd">
    <w:name w:val="Unresolved Mention"/>
    <w:basedOn w:val="a0"/>
    <w:uiPriority w:val="99"/>
    <w:semiHidden/>
    <w:unhideWhenUsed/>
    <w:rsid w:val="00E26C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oter" Target="footer1.xml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s://vk.com/rezhschoola1" TargetMode="External" /><Relationship Id="rId5" Type="http://schemas.openxmlformats.org/officeDocument/2006/relationships/footnotes" Target="footnotes.xml" /><Relationship Id="rId10" Type="http://schemas.openxmlformats.org/officeDocument/2006/relationships/image" Target="media/image2.jpeg" /><Relationship Id="rId4" Type="http://schemas.openxmlformats.org/officeDocument/2006/relationships/webSettings" Target="webSettings.xml" /><Relationship Id="rId9" Type="http://schemas.openxmlformats.org/officeDocument/2006/relationships/image" Target="media/image1.jpe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EF4EAEC0-FDB3-8A45-A212-F232F40C2762%7dtf50002026.dotx" TargetMode="External" 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%7bEF4EAEC0-FDB3-8A45-A212-F232F40C2762%7dtf50002026.dotx</Template>
  <TotalTime>16</TotalTime>
  <Pages>2</Pages>
  <Words>402</Words>
  <Characters>2296</Characters>
  <Application>Microsoft Office Word</Application>
  <DocSecurity>0</DocSecurity>
  <Lines>19</Lines>
  <Paragraphs>5</Paragraphs>
  <ScaleCrop>false</ScaleCrop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alenamiskiceva@gmail.com</dc:creator>
  <cp:keywords/>
  <dc:description/>
  <cp:lastModifiedBy>alenamiskiceva@gmail.com</cp:lastModifiedBy>
  <cp:revision>2</cp:revision>
  <dcterms:created xsi:type="dcterms:W3CDTF">2022-04-27T07:03:00Z</dcterms:created>
  <dcterms:modified xsi:type="dcterms:W3CDTF">2022-04-27T07:03:00Z</dcterms:modified>
</cp:coreProperties>
</file>